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460DF" w14:textId="735FF64F" w:rsidR="008C5174" w:rsidRDefault="00E24FA8" w:rsidP="00DC161F">
      <w:pPr>
        <w:rPr>
          <w:rStyle w:val="Titolodellibro"/>
          <w:bCs w:val="0"/>
          <w:iCs w:val="0"/>
          <w:color w:val="auto"/>
          <w:spacing w:val="0"/>
          <w:shd w:val="clear" w:color="auto" w:fill="auto"/>
        </w:rPr>
      </w:pPr>
      <w:r>
        <w:rPr>
          <w:rFonts w:ascii="Source Sans Pro" w:hAnsi="Source Sans 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91834" wp14:editId="1E5093D0">
                <wp:simplePos x="0" y="0"/>
                <wp:positionH relativeFrom="column">
                  <wp:posOffset>5409912</wp:posOffset>
                </wp:positionH>
                <wp:positionV relativeFrom="paragraph">
                  <wp:posOffset>-989734</wp:posOffset>
                </wp:positionV>
                <wp:extent cx="1080000" cy="249382"/>
                <wp:effectExtent l="0" t="0" r="12700" b="17780"/>
                <wp:wrapNone/>
                <wp:docPr id="91426595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24938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F39F6" w14:textId="6A52EC56" w:rsidR="00E24FA8" w:rsidRPr="00E24FA8" w:rsidRDefault="00E24FA8" w:rsidP="00E24FA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24FA8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ALLEGATO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9183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26pt;margin-top:-77.95pt;width:85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" fillcolor="white [3201]" strokecolor="black [3200]" strokeweight="1pt">
                <v:textbox>
                  <w:txbxContent>
                    <w:p w14:paraId="484F39F6" w14:textId="6A52EC56" w:rsidR="00E24FA8" w:rsidRPr="00E24FA8" w:rsidRDefault="00E24FA8" w:rsidP="00E24FA8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24FA8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ALLEGATO A</w:t>
                      </w:r>
                    </w:p>
                  </w:txbxContent>
                </v:textbox>
              </v:shape>
            </w:pict>
          </mc:Fallback>
        </mc:AlternateContent>
      </w:r>
    </w:p>
    <w:p w14:paraId="7D76F118" w14:textId="77777777" w:rsidR="00E24FA8" w:rsidRDefault="00E24FA8" w:rsidP="00C81490">
      <w:pPr>
        <w:tabs>
          <w:tab w:val="left" w:pos="567"/>
        </w:tabs>
        <w:spacing w:after="60" w:line="276" w:lineRule="auto"/>
        <w:ind w:left="4248" w:right="-1" w:firstLine="708"/>
        <w:rPr>
          <w:rFonts w:ascii="Source Sans Pro" w:hAnsi="Source Sans Pro" w:cs="Times New Roman"/>
          <w:bCs/>
        </w:rPr>
      </w:pPr>
    </w:p>
    <w:p w14:paraId="6357F18B" w14:textId="413A87C2" w:rsidR="00E24FA8" w:rsidRPr="00C81490" w:rsidRDefault="00E24FA8" w:rsidP="00C81490">
      <w:pPr>
        <w:tabs>
          <w:tab w:val="left" w:pos="567"/>
        </w:tabs>
        <w:spacing w:after="60" w:line="276" w:lineRule="auto"/>
        <w:ind w:left="4248" w:right="-1" w:firstLine="708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>Al Direttore</w:t>
      </w:r>
    </w:p>
    <w:p w14:paraId="3FDA4D8B" w14:textId="0C4C3DE6" w:rsidR="00E24FA8" w:rsidRPr="00C81490" w:rsidRDefault="00E24FA8" w:rsidP="00C81490">
      <w:pPr>
        <w:tabs>
          <w:tab w:val="left" w:pos="567"/>
        </w:tabs>
        <w:spacing w:after="60" w:line="276" w:lineRule="auto"/>
        <w:ind w:left="4248" w:right="-1" w:firstLine="708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>dell’Istituto di Tecnologie Biomediche - CNR</w:t>
      </w:r>
    </w:p>
    <w:p w14:paraId="34DDA47D" w14:textId="6D3B2654" w:rsidR="00E24FA8" w:rsidRPr="00C81490" w:rsidRDefault="00E24FA8" w:rsidP="00C81490">
      <w:pPr>
        <w:tabs>
          <w:tab w:val="left" w:pos="567"/>
        </w:tabs>
        <w:spacing w:after="60" w:line="276" w:lineRule="auto"/>
        <w:ind w:left="4815" w:right="-1" w:firstLine="141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>via F.lli Cervi, 93 – 20094 Segrate (MI)</w:t>
      </w:r>
    </w:p>
    <w:p w14:paraId="35FC24D4" w14:textId="44C818E4" w:rsidR="00E24FA8" w:rsidRPr="00C81490" w:rsidRDefault="00E24FA8" w:rsidP="00C81490">
      <w:pPr>
        <w:tabs>
          <w:tab w:val="left" w:pos="567"/>
        </w:tabs>
        <w:spacing w:after="60" w:line="276" w:lineRule="auto"/>
        <w:ind w:left="3399" w:right="-1" w:firstLine="141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ab/>
      </w:r>
      <w:r w:rsidRPr="00C81490">
        <w:rPr>
          <w:rFonts w:ascii="Source Sans Pro" w:hAnsi="Source Sans Pro" w:cs="Times New Roman"/>
          <w:bCs/>
        </w:rPr>
        <w:tab/>
        <w:t xml:space="preserve">PEC: </w:t>
      </w:r>
      <w:hyperlink r:id="rId11" w:history="1">
        <w:r w:rsidRPr="00C81490">
          <w:rPr>
            <w:rStyle w:val="Collegamentoipertestuale"/>
            <w:rFonts w:ascii="Source Sans Pro" w:hAnsi="Source Sans Pro" w:cs="Times New Roman"/>
            <w:bCs/>
          </w:rPr>
          <w:t>protocollo.itb@pec.cnr.it</w:t>
        </w:r>
      </w:hyperlink>
    </w:p>
    <w:p w14:paraId="4CAD899D" w14:textId="77777777" w:rsidR="00E24FA8" w:rsidRPr="00C81490" w:rsidRDefault="00E24FA8" w:rsidP="00C81490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</w:p>
    <w:p w14:paraId="7FCAC892" w14:textId="721C8F2C" w:rsidR="00E24FA8" w:rsidRPr="00C81490" w:rsidRDefault="00E24FA8" w:rsidP="00C81490">
      <w:pPr>
        <w:tabs>
          <w:tab w:val="left" w:pos="142"/>
        </w:tabs>
        <w:spacing w:after="120" w:line="276" w:lineRule="auto"/>
        <w:ind w:right="-1"/>
        <w:jc w:val="both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 xml:space="preserve">Oggetto: </w:t>
      </w:r>
      <w:r w:rsidRPr="00C81490">
        <w:rPr>
          <w:rFonts w:ascii="Source Sans Pro" w:hAnsi="Source Sans Pro" w:cs="Times New Roman"/>
          <w:bCs/>
        </w:rPr>
        <w:tab/>
        <w:t>Domanda di partecipazione per il conferimento di un incarico di collaborazione</w:t>
      </w:r>
    </w:p>
    <w:p w14:paraId="217D8DE4" w14:textId="168A7BC3" w:rsidR="00E24FA8" w:rsidRPr="00146485" w:rsidRDefault="00E24FA8" w:rsidP="00C81490">
      <w:pPr>
        <w:tabs>
          <w:tab w:val="left" w:pos="142"/>
        </w:tabs>
        <w:spacing w:after="120" w:line="276" w:lineRule="auto"/>
        <w:ind w:right="-1"/>
        <w:jc w:val="both"/>
        <w:rPr>
          <w:rFonts w:ascii="Source Sans Pro" w:hAnsi="Source Sans Pro" w:cs="Times New Roman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46485">
        <w:rPr>
          <w:b/>
        </w:rPr>
        <w:t>Avviso n. 2026_10</w:t>
      </w:r>
    </w:p>
    <w:p w14:paraId="68B91940" w14:textId="77777777" w:rsidR="00E24FA8" w:rsidRPr="00146485" w:rsidRDefault="00E24FA8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</w:p>
    <w:p w14:paraId="29F178B8" w14:textId="5125CFBC" w:rsidR="00AF2630" w:rsidRPr="00146485" w:rsidRDefault="006B2AA0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146485">
        <w:rPr>
          <w:rFonts w:ascii="Source Sans Pro" w:hAnsi="Source Sans Pro" w:cs="Times New Roman"/>
          <w:bCs/>
        </w:rPr>
        <w:fldChar w:fldCharType="begin">
          <w:ffData>
            <w:name w:val="Elenco1"/>
            <w:enabled/>
            <w:calcOnExit w:val="0"/>
            <w:ddList>
              <w:listEntry w:val="Il sottoscritto dott."/>
              <w:listEntry w:val="La sottoscritta d.ssa"/>
            </w:ddList>
          </w:ffData>
        </w:fldChar>
      </w:r>
      <w:bookmarkStart w:id="0" w:name="Elenco1"/>
      <w:r w:rsidRPr="00146485">
        <w:rPr>
          <w:rFonts w:ascii="Source Sans Pro" w:hAnsi="Source Sans Pro" w:cs="Times New Roman"/>
          <w:bCs/>
        </w:rPr>
        <w:instrText xml:space="preserve"> FORMDROPDOWN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</w:rPr>
        <w:fldChar w:fldCharType="end"/>
      </w:r>
      <w:bookmarkEnd w:id="0"/>
      <w:r w:rsidRPr="00146485">
        <w:rPr>
          <w:rFonts w:ascii="Source Sans Pro" w:hAnsi="Source Sans Pro" w:cs="Times New Roman"/>
          <w:bCs/>
        </w:rPr>
        <w:t xml:space="preserve"> </w:t>
      </w:r>
      <w:r w:rsidRPr="00146485">
        <w:rPr>
          <w:rFonts w:ascii="Source Sans Pro" w:hAnsi="Source Sans Pro" w:cs="Times New Roman"/>
          <w:b/>
        </w:rPr>
        <w:fldChar w:fldCharType="begin">
          <w:ffData>
            <w:name w:val="NomeCognome"/>
            <w:enabled/>
            <w:calcOnExit w:val="0"/>
            <w:textInput>
              <w:default w:val="Nome e Cognome"/>
            </w:textInput>
          </w:ffData>
        </w:fldChar>
      </w:r>
      <w:bookmarkStart w:id="1" w:name="NomeCognome"/>
      <w:r w:rsidRPr="00146485">
        <w:rPr>
          <w:rFonts w:ascii="Source Sans Pro" w:hAnsi="Source Sans Pro" w:cs="Times New Roman"/>
          <w:b/>
        </w:rPr>
        <w:instrText xml:space="preserve"> FORMTEXT </w:instrText>
      </w:r>
      <w:r w:rsidRPr="00146485">
        <w:rPr>
          <w:rFonts w:ascii="Source Sans Pro" w:hAnsi="Source Sans Pro" w:cs="Times New Roman"/>
          <w:b/>
        </w:rPr>
      </w:r>
      <w:r w:rsidRPr="00146485">
        <w:rPr>
          <w:rFonts w:ascii="Source Sans Pro" w:hAnsi="Source Sans Pro" w:cs="Times New Roman"/>
          <w:b/>
        </w:rPr>
        <w:fldChar w:fldCharType="separate"/>
      </w:r>
      <w:r w:rsidRPr="00146485">
        <w:rPr>
          <w:rFonts w:ascii="Source Sans Pro" w:hAnsi="Source Sans Pro" w:cs="Times New Roman"/>
          <w:b/>
          <w:noProof/>
        </w:rPr>
        <w:t>Nome e Cognome</w:t>
      </w:r>
      <w:r w:rsidRPr="00146485">
        <w:rPr>
          <w:rFonts w:ascii="Source Sans Pro" w:hAnsi="Source Sans Pro" w:cs="Times New Roman"/>
          <w:b/>
        </w:rPr>
        <w:fldChar w:fldCharType="end"/>
      </w:r>
      <w:bookmarkEnd w:id="1"/>
      <w:r w:rsidR="00C81490" w:rsidRPr="00146485">
        <w:rPr>
          <w:rFonts w:ascii="Source Sans Pro" w:hAnsi="Source Sans Pro" w:cs="Times New Roman"/>
          <w:b/>
        </w:rPr>
        <w:t xml:space="preserve">,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Elenco2"/>
            <w:enabled/>
            <w:calcOnExit w:val="0"/>
            <w:ddList>
              <w:listEntry w:val="nato a "/>
              <w:listEntry w:val="nata a "/>
            </w:ddList>
          </w:ffData>
        </w:fldChar>
      </w:r>
      <w:bookmarkStart w:id="2" w:name="Elenco2"/>
      <w:r w:rsidRPr="00146485">
        <w:rPr>
          <w:rFonts w:ascii="Source Sans Pro" w:hAnsi="Source Sans Pro" w:cs="Times New Roman"/>
          <w:bCs/>
        </w:rPr>
        <w:instrText xml:space="preserve"> FORMDROPDOWN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</w:rPr>
        <w:fldChar w:fldCharType="end"/>
      </w:r>
      <w:bookmarkEnd w:id="2"/>
      <w:r w:rsidRPr="00146485">
        <w:rPr>
          <w:rFonts w:ascii="Source Sans Pro" w:hAnsi="Source Sans Pro" w:cs="Times New Roman"/>
          <w:bCs/>
        </w:rPr>
        <w:t xml:space="preserve"> a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luogodinascita"/>
            <w:enabled/>
            <w:calcOnExit w:val="0"/>
            <w:textInput>
              <w:default w:val="luogo di nascita"/>
            </w:textInput>
          </w:ffData>
        </w:fldChar>
      </w:r>
      <w:bookmarkStart w:id="3" w:name="luogodinascita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luogo di nascita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3"/>
      <w:r w:rsidRPr="00146485">
        <w:rPr>
          <w:rFonts w:ascii="Source Sans Pro" w:hAnsi="Source Sans Pro" w:cs="Times New Roman"/>
          <w:bCs/>
        </w:rPr>
        <w:t xml:space="preserve">, </w:t>
      </w:r>
      <w:r w:rsidR="00AF2630" w:rsidRPr="00146485">
        <w:rPr>
          <w:rFonts w:ascii="Source Sans Pro" w:hAnsi="Source Sans Pro" w:cs="Times New Roman"/>
          <w:bCs/>
        </w:rPr>
        <w:t>p</w:t>
      </w:r>
      <w:r w:rsidR="00E24FA8" w:rsidRPr="00146485">
        <w:rPr>
          <w:rFonts w:ascii="Source Sans Pro" w:hAnsi="Source Sans Pro" w:cs="Times New Roman"/>
          <w:bCs/>
        </w:rPr>
        <w:t xml:space="preserve">rov.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"/>
            <w:enabled/>
            <w:calcOnExit w:val="0"/>
            <w:textInput>
              <w:default w:val="provincia"/>
            </w:textInput>
          </w:ffData>
        </w:fldChar>
      </w:r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</w:rPr>
        <w:t> </w:t>
      </w:r>
      <w:r w:rsidRPr="00146485">
        <w:rPr>
          <w:rFonts w:ascii="Source Sans Pro" w:hAnsi="Source Sans Pro" w:cs="Times New Roman"/>
          <w:bCs/>
        </w:rPr>
        <w:t> </w:t>
      </w:r>
      <w:r w:rsidRPr="00146485">
        <w:rPr>
          <w:rFonts w:ascii="Source Sans Pro" w:hAnsi="Source Sans Pro" w:cs="Times New Roman"/>
          <w:bCs/>
        </w:rPr>
        <w:t> </w:t>
      </w:r>
      <w:r w:rsidRPr="00146485">
        <w:rPr>
          <w:rFonts w:ascii="Source Sans Pro" w:hAnsi="Source Sans Pro" w:cs="Times New Roman"/>
          <w:bCs/>
        </w:rPr>
        <w:t> </w:t>
      </w:r>
      <w:r w:rsidRPr="00146485">
        <w:rPr>
          <w:rFonts w:ascii="Source Sans Pro" w:hAnsi="Source Sans Pro" w:cs="Times New Roman"/>
          <w:bCs/>
        </w:rPr>
        <w:t> </w:t>
      </w:r>
      <w:r w:rsidRPr="00146485">
        <w:rPr>
          <w:rFonts w:ascii="Source Sans Pro" w:hAnsi="Source Sans Pro" w:cs="Times New Roman"/>
          <w:bCs/>
        </w:rPr>
        <w:fldChar w:fldCharType="end"/>
      </w:r>
      <w:r w:rsidRPr="00146485">
        <w:rPr>
          <w:rFonts w:ascii="Source Sans Pro" w:hAnsi="Source Sans Pro" w:cs="Times New Roman"/>
          <w:bCs/>
        </w:rPr>
        <w:t xml:space="preserve">. </w:t>
      </w:r>
      <w:r w:rsidR="00E24FA8" w:rsidRPr="00146485">
        <w:rPr>
          <w:rFonts w:ascii="Source Sans Pro" w:hAnsi="Source Sans Pro" w:cs="Times New Roman"/>
          <w:bCs/>
        </w:rPr>
        <w:t xml:space="preserve">il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datadinascita"/>
            <w:enabled/>
            <w:calcOnExit w:val="0"/>
            <w:textInput>
              <w:type w:val="date"/>
              <w:default w:val="01/01/2000"/>
            </w:textInput>
          </w:ffData>
        </w:fldChar>
      </w:r>
      <w:bookmarkStart w:id="4" w:name="datadinascita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01/01/2000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4"/>
      <w:r w:rsidR="00AF2630" w:rsidRPr="00146485">
        <w:rPr>
          <w:rFonts w:ascii="Source Sans Pro" w:hAnsi="Source Sans Pro" w:cs="Times New Roman"/>
          <w:bCs/>
        </w:rPr>
        <w:t xml:space="preserve">, </w:t>
      </w:r>
      <w:r w:rsidR="00E24FA8" w:rsidRPr="00146485">
        <w:rPr>
          <w:rFonts w:ascii="Source Sans Pro" w:hAnsi="Source Sans Pro" w:cs="Times New Roman"/>
          <w:bCs/>
        </w:rPr>
        <w:t xml:space="preserve">residente in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via"/>
            <w:enabled/>
            <w:calcOnExit w:val="0"/>
            <w:textInput>
              <w:default w:val="via/piazza/ecc"/>
            </w:textInput>
          </w:ffData>
        </w:fldChar>
      </w:r>
      <w:bookmarkStart w:id="5" w:name="via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via/piazza/ecc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5"/>
      <w:r w:rsidR="00E24FA8" w:rsidRPr="00146485">
        <w:rPr>
          <w:rFonts w:ascii="Source Sans Pro" w:hAnsi="Source Sans Pro" w:cs="Times New Roman"/>
          <w:bCs/>
        </w:rPr>
        <w:t xml:space="preserve"> n.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numerocivico"/>
            <w:enabled/>
            <w:calcOnExit w:val="0"/>
            <w:textInput>
              <w:default w:val="numero civico"/>
            </w:textInput>
          </w:ffData>
        </w:fldChar>
      </w:r>
      <w:bookmarkStart w:id="6" w:name="numerocivico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numero civico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6"/>
      <w:r w:rsidRPr="00146485">
        <w:rPr>
          <w:rFonts w:ascii="Source Sans Pro" w:hAnsi="Source Sans Pro" w:cs="Times New Roman"/>
          <w:bCs/>
        </w:rPr>
        <w:t xml:space="preserve">, </w:t>
      </w:r>
      <w:r w:rsidR="00E24FA8" w:rsidRPr="00146485">
        <w:rPr>
          <w:rFonts w:ascii="Source Sans Pro" w:hAnsi="Source Sans Pro" w:cs="Times New Roman"/>
          <w:bCs/>
        </w:rPr>
        <w:t xml:space="preserve">CAP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CAP"/>
            <w:enabled/>
            <w:calcOnExit w:val="0"/>
            <w:textInput>
              <w:default w:val="CAP"/>
            </w:textInput>
          </w:ffData>
        </w:fldChar>
      </w:r>
      <w:bookmarkStart w:id="7" w:name="CAP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CAP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7"/>
      <w:r w:rsidR="00E24FA8" w:rsidRPr="00146485">
        <w:rPr>
          <w:rFonts w:ascii="Source Sans Pro" w:hAnsi="Source Sans Pro" w:cs="Times New Roman"/>
          <w:bCs/>
        </w:rPr>
        <w:t xml:space="preserve"> Città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Città"/>
            <w:enabled/>
            <w:calcOnExit w:val="0"/>
            <w:textInput>
              <w:default w:val="Città"/>
            </w:textInput>
          </w:ffData>
        </w:fldChar>
      </w:r>
      <w:bookmarkStart w:id="8" w:name="Città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Città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8"/>
      <w:r w:rsidR="00E24FA8" w:rsidRPr="00146485">
        <w:rPr>
          <w:rFonts w:ascii="Source Sans Pro" w:hAnsi="Source Sans Pro" w:cs="Times New Roman"/>
          <w:bCs/>
        </w:rPr>
        <w:t xml:space="preserve"> </w:t>
      </w:r>
      <w:r w:rsidR="00AF2630" w:rsidRPr="00146485">
        <w:rPr>
          <w:rFonts w:ascii="Source Sans Pro" w:hAnsi="Source Sans Pro" w:cs="Times New Roman"/>
          <w:bCs/>
        </w:rPr>
        <w:t>p</w:t>
      </w:r>
      <w:r w:rsidRPr="00146485">
        <w:rPr>
          <w:rFonts w:ascii="Source Sans Pro" w:hAnsi="Source Sans Pro" w:cs="Times New Roman"/>
          <w:bCs/>
        </w:rPr>
        <w:t xml:space="preserve">rov. </w:t>
      </w:r>
      <w:r w:rsidRPr="00146485">
        <w:rPr>
          <w:rFonts w:ascii="Source Sans Pro" w:hAnsi="Source Sans Pro" w:cs="Times New Roman"/>
          <w:bCs/>
        </w:rPr>
        <w:fldChar w:fldCharType="begin">
          <w:ffData>
            <w:name w:val="provincia"/>
            <w:enabled/>
            <w:calcOnExit w:val="0"/>
            <w:textInput>
              <w:default w:val="provincia"/>
            </w:textInput>
          </w:ffData>
        </w:fldChar>
      </w:r>
      <w:bookmarkStart w:id="9" w:name="provincia"/>
      <w:r w:rsidRPr="00146485">
        <w:rPr>
          <w:rFonts w:ascii="Source Sans Pro" w:hAnsi="Source Sans Pro" w:cs="Times New Roman"/>
          <w:bCs/>
        </w:rPr>
        <w:instrText xml:space="preserve"> FORMTEXT </w:instrText>
      </w:r>
      <w:r w:rsidRPr="00146485">
        <w:rPr>
          <w:rFonts w:ascii="Source Sans Pro" w:hAnsi="Source Sans Pro" w:cs="Times New Roman"/>
          <w:bCs/>
        </w:rPr>
      </w:r>
      <w:r w:rsidRPr="00146485">
        <w:rPr>
          <w:rFonts w:ascii="Source Sans Pro" w:hAnsi="Source Sans Pro" w:cs="Times New Roman"/>
          <w:bCs/>
        </w:rPr>
        <w:fldChar w:fldCharType="separate"/>
      </w:r>
      <w:r w:rsidRPr="00146485">
        <w:rPr>
          <w:rFonts w:ascii="Source Sans Pro" w:hAnsi="Source Sans Pro" w:cs="Times New Roman"/>
          <w:bCs/>
          <w:noProof/>
        </w:rPr>
        <w:t>provincia</w:t>
      </w:r>
      <w:r w:rsidRPr="00146485">
        <w:rPr>
          <w:rFonts w:ascii="Source Sans Pro" w:hAnsi="Source Sans Pro" w:cs="Times New Roman"/>
          <w:bCs/>
        </w:rPr>
        <w:fldChar w:fldCharType="end"/>
      </w:r>
      <w:bookmarkEnd w:id="9"/>
      <w:r w:rsidR="00AF2630" w:rsidRPr="00146485">
        <w:rPr>
          <w:rFonts w:ascii="Source Sans Pro" w:hAnsi="Source Sans Pro" w:cs="Times New Roman"/>
          <w:bCs/>
        </w:rPr>
        <w:t xml:space="preserve">, </w:t>
      </w:r>
      <w:r w:rsidR="00E24FA8" w:rsidRPr="00146485">
        <w:rPr>
          <w:rFonts w:ascii="Source Sans Pro" w:hAnsi="Source Sans Pro" w:cs="Times New Roman"/>
          <w:bCs/>
        </w:rPr>
        <w:t>C</w:t>
      </w:r>
      <w:r w:rsidR="00AF2630" w:rsidRPr="00146485">
        <w:rPr>
          <w:rFonts w:ascii="Source Sans Pro" w:hAnsi="Source Sans Pro" w:cs="Times New Roman"/>
          <w:bCs/>
        </w:rPr>
        <w:t>.</w:t>
      </w:r>
      <w:r w:rsidR="00E24FA8" w:rsidRPr="00146485">
        <w:rPr>
          <w:rFonts w:ascii="Source Sans Pro" w:hAnsi="Source Sans Pro" w:cs="Times New Roman"/>
          <w:bCs/>
        </w:rPr>
        <w:t>F</w:t>
      </w:r>
      <w:r w:rsidR="00AF2630" w:rsidRPr="00146485">
        <w:rPr>
          <w:rFonts w:ascii="Source Sans Pro" w:hAnsi="Source Sans Pro" w:cs="Times New Roman"/>
          <w:bCs/>
        </w:rPr>
        <w:t>.:</w:t>
      </w:r>
      <w:r w:rsidR="00E24FA8" w:rsidRPr="00146485">
        <w:rPr>
          <w:rFonts w:ascii="Source Sans Pro" w:hAnsi="Source Sans Pro" w:cs="Times New Roman"/>
          <w:bCs/>
        </w:rPr>
        <w:t xml:space="preserve"> </w:t>
      </w:r>
      <w:r w:rsidR="00AF2630" w:rsidRPr="00146485">
        <w:rPr>
          <w:rFonts w:ascii="Source Sans Pro" w:hAnsi="Source Sans Pro" w:cs="Times New Roman"/>
          <w:bCs/>
        </w:rPr>
        <w:fldChar w:fldCharType="begin">
          <w:ffData>
            <w:name w:val="CF"/>
            <w:enabled/>
            <w:calcOnExit w:val="0"/>
            <w:textInput>
              <w:default w:val="Codice fiscale"/>
            </w:textInput>
          </w:ffData>
        </w:fldChar>
      </w:r>
      <w:bookmarkStart w:id="10" w:name="CF"/>
      <w:r w:rsidR="00AF2630" w:rsidRPr="00146485">
        <w:rPr>
          <w:rFonts w:ascii="Source Sans Pro" w:hAnsi="Source Sans Pro" w:cs="Times New Roman"/>
          <w:bCs/>
        </w:rPr>
        <w:instrText xml:space="preserve"> FORMTEXT </w:instrText>
      </w:r>
      <w:r w:rsidR="00AF2630" w:rsidRPr="00146485">
        <w:rPr>
          <w:rFonts w:ascii="Source Sans Pro" w:hAnsi="Source Sans Pro" w:cs="Times New Roman"/>
          <w:bCs/>
        </w:rPr>
      </w:r>
      <w:r w:rsidR="00AF2630" w:rsidRPr="00146485">
        <w:rPr>
          <w:rFonts w:ascii="Source Sans Pro" w:hAnsi="Source Sans Pro" w:cs="Times New Roman"/>
          <w:bCs/>
        </w:rPr>
        <w:fldChar w:fldCharType="separate"/>
      </w:r>
      <w:r w:rsidR="00AF2630" w:rsidRPr="00146485">
        <w:rPr>
          <w:rFonts w:ascii="Source Sans Pro" w:hAnsi="Source Sans Pro" w:cs="Times New Roman"/>
          <w:bCs/>
          <w:noProof/>
        </w:rPr>
        <w:t>Codice fiscale</w:t>
      </w:r>
      <w:r w:rsidR="00AF2630" w:rsidRPr="00146485">
        <w:rPr>
          <w:rFonts w:ascii="Source Sans Pro" w:hAnsi="Source Sans Pro" w:cs="Times New Roman"/>
          <w:bCs/>
        </w:rPr>
        <w:fldChar w:fldCharType="end"/>
      </w:r>
      <w:bookmarkEnd w:id="10"/>
      <w:r w:rsidR="00AF2630" w:rsidRPr="00146485">
        <w:rPr>
          <w:rFonts w:ascii="Source Sans Pro" w:hAnsi="Source Sans Pro" w:cs="Times New Roman"/>
          <w:bCs/>
        </w:rPr>
        <w:t xml:space="preserve"> - e</w:t>
      </w:r>
      <w:r w:rsidR="00E24FA8" w:rsidRPr="00146485">
        <w:rPr>
          <w:rFonts w:ascii="Source Sans Pro" w:hAnsi="Source Sans Pro" w:cs="Times New Roman"/>
          <w:bCs/>
        </w:rPr>
        <w:t>-mail</w:t>
      </w:r>
      <w:r w:rsidR="00AF2630" w:rsidRPr="00146485">
        <w:rPr>
          <w:rFonts w:ascii="Source Sans Pro" w:hAnsi="Source Sans Pro" w:cs="Times New Roman"/>
          <w:bCs/>
        </w:rPr>
        <w:t xml:space="preserve"> </w:t>
      </w:r>
      <w:r w:rsidR="00AF2630" w:rsidRPr="00146485">
        <w:rPr>
          <w:rFonts w:ascii="Source Sans Pro" w:hAnsi="Source Sans Pro" w:cs="Times New Roman"/>
          <w:bCs/>
        </w:rPr>
        <w:fldChar w:fldCharType="begin">
          <w:ffData>
            <w:name w:val="email"/>
            <w:enabled/>
            <w:calcOnExit w:val="0"/>
            <w:textInput>
              <w:default w:val="e-mail"/>
            </w:textInput>
          </w:ffData>
        </w:fldChar>
      </w:r>
      <w:bookmarkStart w:id="11" w:name="email"/>
      <w:r w:rsidR="00AF2630" w:rsidRPr="00146485">
        <w:rPr>
          <w:rFonts w:ascii="Source Sans Pro" w:hAnsi="Source Sans Pro" w:cs="Times New Roman"/>
          <w:bCs/>
        </w:rPr>
        <w:instrText xml:space="preserve"> FORMTEXT </w:instrText>
      </w:r>
      <w:r w:rsidR="00AF2630" w:rsidRPr="00146485">
        <w:rPr>
          <w:rFonts w:ascii="Source Sans Pro" w:hAnsi="Source Sans Pro" w:cs="Times New Roman"/>
          <w:bCs/>
        </w:rPr>
      </w:r>
      <w:r w:rsidR="00AF2630" w:rsidRPr="00146485">
        <w:rPr>
          <w:rFonts w:ascii="Source Sans Pro" w:hAnsi="Source Sans Pro" w:cs="Times New Roman"/>
          <w:bCs/>
        </w:rPr>
        <w:fldChar w:fldCharType="separate"/>
      </w:r>
      <w:r w:rsidR="00AF2630" w:rsidRPr="00146485">
        <w:rPr>
          <w:rFonts w:ascii="Source Sans Pro" w:hAnsi="Source Sans Pro" w:cs="Times New Roman"/>
          <w:bCs/>
          <w:noProof/>
        </w:rPr>
        <w:t>e-mail</w:t>
      </w:r>
      <w:r w:rsidR="00AF2630" w:rsidRPr="00146485">
        <w:rPr>
          <w:rFonts w:ascii="Source Sans Pro" w:hAnsi="Source Sans Pro" w:cs="Times New Roman"/>
          <w:bCs/>
        </w:rPr>
        <w:fldChar w:fldCharType="end"/>
      </w:r>
      <w:bookmarkEnd w:id="11"/>
      <w:r w:rsidR="00E24FA8" w:rsidRPr="00146485">
        <w:rPr>
          <w:rFonts w:ascii="Source Sans Pro" w:hAnsi="Source Sans Pro" w:cs="Times New Roman"/>
          <w:bCs/>
        </w:rPr>
        <w:t xml:space="preserve"> PEC </w:t>
      </w:r>
      <w:r w:rsidR="00AF2630" w:rsidRPr="00146485">
        <w:rPr>
          <w:rFonts w:ascii="Source Sans Pro" w:hAnsi="Source Sans Pro" w:cs="Times New Roman"/>
          <w:bCs/>
        </w:rPr>
        <w:fldChar w:fldCharType="begin">
          <w:ffData>
            <w:name w:val="PEC"/>
            <w:enabled/>
            <w:calcOnExit w:val="0"/>
            <w:textInput>
              <w:default w:val="PEC"/>
            </w:textInput>
          </w:ffData>
        </w:fldChar>
      </w:r>
      <w:bookmarkStart w:id="12" w:name="PEC"/>
      <w:r w:rsidR="00AF2630" w:rsidRPr="00146485">
        <w:rPr>
          <w:rFonts w:ascii="Source Sans Pro" w:hAnsi="Source Sans Pro" w:cs="Times New Roman"/>
          <w:bCs/>
        </w:rPr>
        <w:instrText xml:space="preserve"> FORMTEXT </w:instrText>
      </w:r>
      <w:r w:rsidR="00AF2630" w:rsidRPr="00146485">
        <w:rPr>
          <w:rFonts w:ascii="Source Sans Pro" w:hAnsi="Source Sans Pro" w:cs="Times New Roman"/>
          <w:bCs/>
        </w:rPr>
      </w:r>
      <w:r w:rsidR="00AF2630" w:rsidRPr="00146485">
        <w:rPr>
          <w:rFonts w:ascii="Source Sans Pro" w:hAnsi="Source Sans Pro" w:cs="Times New Roman"/>
          <w:bCs/>
        </w:rPr>
        <w:fldChar w:fldCharType="separate"/>
      </w:r>
      <w:r w:rsidR="00AF2630" w:rsidRPr="00146485">
        <w:rPr>
          <w:rFonts w:ascii="Source Sans Pro" w:hAnsi="Source Sans Pro" w:cs="Times New Roman"/>
          <w:bCs/>
          <w:noProof/>
        </w:rPr>
        <w:t>PEC</w:t>
      </w:r>
      <w:r w:rsidR="00AF2630" w:rsidRPr="00146485">
        <w:rPr>
          <w:rFonts w:ascii="Source Sans Pro" w:hAnsi="Source Sans Pro" w:cs="Times New Roman"/>
          <w:bCs/>
        </w:rPr>
        <w:fldChar w:fldCharType="end"/>
      </w:r>
      <w:bookmarkEnd w:id="12"/>
      <w:r w:rsidR="00C81490" w:rsidRPr="00146485">
        <w:rPr>
          <w:rFonts w:ascii="Source Sans Pro" w:hAnsi="Source Sans Pro" w:cs="Times New Roman"/>
          <w:bCs/>
        </w:rPr>
        <w:t>,</w:t>
      </w:r>
    </w:p>
    <w:p w14:paraId="53E7B8CE" w14:textId="12CEFDF6" w:rsidR="00E24FA8" w:rsidRPr="00146485" w:rsidRDefault="00E24FA8" w:rsidP="00C81490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Cs/>
        </w:rPr>
      </w:pPr>
      <w:r w:rsidRPr="00146485">
        <w:rPr>
          <w:rFonts w:ascii="Source Sans Pro" w:hAnsi="Source Sans Pro" w:cs="Times New Roman"/>
          <w:bCs/>
        </w:rPr>
        <w:t>CHIEDE</w:t>
      </w:r>
    </w:p>
    <w:p w14:paraId="7BA99338" w14:textId="2B10027E" w:rsidR="00E24FA8" w:rsidRPr="00C81490" w:rsidRDefault="00E24FA8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146485">
        <w:t>di partecipare alla selezione comparativa pubblica indetta con avviso n. 2026_10 per il conferimento di n. 1 incarico di collaborazione occasionale ad un/a esperto/a di elevata professionalità con competenze specialistiche nell’ambito del «supporto alle attività di ricerca e sviluppo del progetto BBMRI.it mediante lo sviluppo e la sperimentazione di metodologie per l’analisi automatizzata di immagini biomediche».</w:t>
      </w:r>
    </w:p>
    <w:p w14:paraId="0E19DCA0" w14:textId="4CB8ECA0" w:rsidR="00AF2630" w:rsidRPr="00C81490" w:rsidRDefault="00E24FA8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t>A tal fine</w:t>
      </w:r>
      <w:r w:rsidR="00AF2630" w:rsidRPr="00C81490">
        <w:rPr>
          <w:rFonts w:ascii="Source Sans Pro" w:hAnsi="Source Sans Pro" w:cs="Times New Roman"/>
          <w:bCs/>
        </w:rPr>
        <w:t>, oltre alla presente domanda (ALL. A)</w:t>
      </w:r>
      <w:r w:rsidR="00C81490">
        <w:rPr>
          <w:rFonts w:ascii="Source Sans Pro" w:hAnsi="Source Sans Pro" w:cs="Times New Roman"/>
          <w:bCs/>
        </w:rPr>
        <w:t>,</w:t>
      </w:r>
      <w:r w:rsidRPr="00C81490">
        <w:rPr>
          <w:rFonts w:ascii="Source Sans Pro" w:hAnsi="Source Sans Pro" w:cs="Times New Roman"/>
          <w:bCs/>
        </w:rPr>
        <w:t xml:space="preserve"> allega:</w:t>
      </w:r>
    </w:p>
    <w:p w14:paraId="1533EDFE" w14:textId="6D5A92CF" w:rsidR="00E24FA8" w:rsidRPr="00C81490" w:rsidRDefault="00AF2630" w:rsidP="00C81490">
      <w:pPr>
        <w:pStyle w:val="Paragrafoelenco"/>
        <w:numPr>
          <w:ilvl w:val="0"/>
          <w:numId w:val="16"/>
        </w:numPr>
        <w:tabs>
          <w:tab w:val="left" w:pos="142"/>
        </w:tabs>
        <w:spacing w:line="360" w:lineRule="auto"/>
        <w:ind w:right="-1"/>
        <w:rPr>
          <w:rFonts w:ascii="Source Sans Pro" w:hAnsi="Source Sans Pro"/>
          <w:bCs/>
          <w:sz w:val="24"/>
        </w:rPr>
      </w:pPr>
      <w:r w:rsidRPr="00C81490">
        <w:rPr>
          <w:rFonts w:ascii="Source Sans Pro" w:hAnsi="Source Sans Pro"/>
          <w:bCs/>
          <w:sz w:val="24"/>
        </w:rPr>
        <w:t xml:space="preserve">ALLEGATO B </w:t>
      </w:r>
      <w:r w:rsidR="00E24FA8" w:rsidRPr="00C81490">
        <w:rPr>
          <w:rFonts w:ascii="Source Sans Pro" w:hAnsi="Source Sans Pro"/>
          <w:bCs/>
          <w:sz w:val="24"/>
        </w:rPr>
        <w:t>Curriculum vitae, sotto forma di dichiarazione sostitutiva di certificazione e dell’atto di notorietà, ai sensi degli artt. 46 e 47 del DPR 445/2000 e s.m.i.;</w:t>
      </w:r>
    </w:p>
    <w:p w14:paraId="418A13ED" w14:textId="4CFDF364" w:rsidR="00AF2630" w:rsidRPr="00C81490" w:rsidRDefault="00AF2630" w:rsidP="00C81490">
      <w:pPr>
        <w:pStyle w:val="Paragrafoelenco"/>
        <w:numPr>
          <w:ilvl w:val="0"/>
          <w:numId w:val="16"/>
        </w:numPr>
        <w:tabs>
          <w:tab w:val="left" w:pos="142"/>
        </w:tabs>
        <w:spacing w:line="360" w:lineRule="auto"/>
        <w:ind w:right="-1"/>
        <w:rPr>
          <w:rFonts w:ascii="Source Sans Pro" w:hAnsi="Source Sans Pro"/>
          <w:bCs/>
          <w:sz w:val="24"/>
        </w:rPr>
      </w:pPr>
      <w:r w:rsidRPr="00C81490">
        <w:rPr>
          <w:rFonts w:ascii="Source Sans Pro" w:hAnsi="Source Sans Pro"/>
          <w:bCs/>
          <w:sz w:val="24"/>
        </w:rPr>
        <w:t xml:space="preserve">Copia documento di </w:t>
      </w:r>
      <w:r w:rsidR="005E32B9" w:rsidRPr="00C81490">
        <w:rPr>
          <w:rFonts w:ascii="Source Sans Pro" w:hAnsi="Source Sans Pro"/>
          <w:bCs/>
          <w:sz w:val="24"/>
        </w:rPr>
        <w:t>riconoscimento in corso di validità;</w:t>
      </w:r>
    </w:p>
    <w:p w14:paraId="54B5D5A9" w14:textId="4E584285" w:rsidR="005E32B9" w:rsidRPr="00C81490" w:rsidRDefault="005E32B9" w:rsidP="00C81490">
      <w:pPr>
        <w:pStyle w:val="Paragrafoelenco"/>
        <w:numPr>
          <w:ilvl w:val="0"/>
          <w:numId w:val="16"/>
        </w:numPr>
        <w:tabs>
          <w:tab w:val="left" w:pos="142"/>
        </w:tabs>
        <w:spacing w:line="360" w:lineRule="auto"/>
        <w:ind w:right="-1"/>
        <w:rPr>
          <w:rFonts w:ascii="Source Sans Pro" w:hAnsi="Source Sans Pro"/>
          <w:bCs/>
          <w:sz w:val="24"/>
        </w:rPr>
      </w:pPr>
      <w:r w:rsidRPr="00C81490">
        <w:rPr>
          <w:rFonts w:ascii="Source Sans Pro" w:hAnsi="Source Sans Pro"/>
          <w:bCs/>
          <w:sz w:val="24"/>
        </w:rPr>
        <w:t>ALLEGATO C Autorizzazione al trattamento dei dati;</w:t>
      </w:r>
    </w:p>
    <w:p w14:paraId="0C08FE27" w14:textId="282461AD" w:rsidR="00C81490" w:rsidRPr="00C81490" w:rsidRDefault="005E32B9" w:rsidP="00C81490">
      <w:pPr>
        <w:pStyle w:val="Paragrafoelenco"/>
        <w:numPr>
          <w:ilvl w:val="0"/>
          <w:numId w:val="16"/>
        </w:numPr>
        <w:tabs>
          <w:tab w:val="left" w:pos="142"/>
        </w:tabs>
        <w:spacing w:line="360" w:lineRule="auto"/>
        <w:ind w:right="-1"/>
        <w:rPr>
          <w:rFonts w:ascii="Source Sans Pro" w:hAnsi="Source Sans Pro"/>
          <w:bCs/>
          <w:sz w:val="24"/>
        </w:rPr>
      </w:pPr>
      <w:r w:rsidRPr="00C81490">
        <w:rPr>
          <w:rFonts w:ascii="Source Sans Pro" w:hAnsi="Source Sans Pro"/>
          <w:bCs/>
          <w:sz w:val="24"/>
        </w:rPr>
        <w:t>ALLEGATO D</w:t>
      </w:r>
      <w:r w:rsidR="00C81490" w:rsidRPr="00C81490">
        <w:rPr>
          <w:rFonts w:ascii="Source Sans Pro" w:hAnsi="Source Sans Pro"/>
          <w:bCs/>
          <w:sz w:val="24"/>
        </w:rPr>
        <w:t xml:space="preserve"> Dichiarazione sostitutiva di certificazione</w:t>
      </w:r>
    </w:p>
    <w:p w14:paraId="4D0F893F" w14:textId="61E82A94" w:rsidR="00C81490" w:rsidRPr="00C81490" w:rsidRDefault="00E24FA8" w:rsidP="00C81490">
      <w:pPr>
        <w:tabs>
          <w:tab w:val="left" w:pos="142"/>
        </w:tabs>
        <w:spacing w:line="360" w:lineRule="auto"/>
        <w:ind w:right="-1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Data</w:t>
      </w:r>
      <w:r w:rsidR="00C81490" w:rsidRPr="00C81490">
        <w:rPr>
          <w:rFonts w:ascii="Source Sans Pro" w:hAnsi="Source Sans Pro"/>
          <w:bCs/>
        </w:rPr>
        <w:t xml:space="preserve">  </w:t>
      </w:r>
      <w:r w:rsidR="00C81490">
        <w:rPr>
          <w:rFonts w:ascii="Source Sans Pro" w:hAnsi="Source Sans Pro"/>
          <w:bCs/>
        </w:rPr>
        <w:fldChar w:fldCharType="begin">
          <w:ffData>
            <w:name w:val="Testo1"/>
            <w:enabled/>
            <w:calcOnExit w:val="0"/>
            <w:textInput>
              <w:type w:val="date"/>
              <w:default w:val="01/01/2026"/>
            </w:textInput>
          </w:ffData>
        </w:fldChar>
      </w:r>
      <w:bookmarkStart w:id="13" w:name="Testo1"/>
      <w:r w:rsidR="00C81490">
        <w:rPr>
          <w:rFonts w:ascii="Source Sans Pro" w:hAnsi="Source Sans Pro"/>
          <w:bCs/>
        </w:rPr>
        <w:instrText xml:space="preserve"> FORMTEXT </w:instrText>
      </w:r>
      <w:r w:rsidR="00C81490">
        <w:rPr>
          <w:rFonts w:ascii="Source Sans Pro" w:hAnsi="Source Sans Pro"/>
          <w:bCs/>
        </w:rPr>
      </w:r>
      <w:r w:rsidR="00C81490">
        <w:rPr>
          <w:rFonts w:ascii="Source Sans Pro" w:hAnsi="Source Sans Pro"/>
          <w:bCs/>
        </w:rPr>
        <w:fldChar w:fldCharType="separate"/>
      </w:r>
      <w:r w:rsidR="00C81490">
        <w:rPr>
          <w:rFonts w:ascii="Source Sans Pro" w:hAnsi="Source Sans Pro"/>
          <w:bCs/>
          <w:noProof/>
        </w:rPr>
        <w:t>01/01/2026</w:t>
      </w:r>
      <w:r w:rsidR="00C81490">
        <w:rPr>
          <w:rFonts w:ascii="Source Sans Pro" w:hAnsi="Source Sans Pro"/>
          <w:bCs/>
        </w:rPr>
        <w:fldChar w:fldCharType="end"/>
      </w:r>
      <w:bookmarkEnd w:id="13"/>
      <w:r w:rsidRPr="00C81490">
        <w:rPr>
          <w:rFonts w:ascii="Source Sans Pro" w:hAnsi="Source Sans Pro"/>
          <w:bCs/>
        </w:rPr>
        <w:t xml:space="preserve"> </w:t>
      </w:r>
    </w:p>
    <w:p w14:paraId="3E1D080F" w14:textId="2CB5225B" w:rsidR="00C81490" w:rsidRPr="00C81490" w:rsidRDefault="00E24FA8" w:rsidP="00C81490">
      <w:pP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Firma</w:t>
      </w:r>
    </w:p>
    <w:p w14:paraId="74A3D896" w14:textId="77777777" w:rsidR="00C81490" w:rsidRDefault="00C81490" w:rsidP="00C81490">
      <w:pP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</w:p>
    <w:p w14:paraId="61E074EE" w14:textId="16C3E7E4" w:rsidR="00E24FA8" w:rsidRPr="00C81490" w:rsidRDefault="00E24FA8" w:rsidP="00C81490">
      <w:pPr>
        <w:tabs>
          <w:tab w:val="left" w:pos="142"/>
        </w:tabs>
        <w:spacing w:line="360" w:lineRule="auto"/>
        <w:ind w:left="4248" w:right="-1"/>
        <w:jc w:val="center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  <w:r w:rsidRPr="00C81490">
        <w:rPr>
          <w:rFonts w:ascii="Source Sans Pro" w:hAnsi="Source Sans Pro"/>
          <w:bCs/>
        </w:rPr>
        <w:t>__________________________</w:t>
      </w:r>
    </w:p>
    <w:sectPr w:rsidR="00E24FA8" w:rsidRPr="00C81490" w:rsidSect="00E24FA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1418" w:left="1134" w:header="11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E72C38" w14:textId="77777777" w:rsidR="00070B9E" w:rsidRDefault="00070B9E">
      <w:r>
        <w:separator/>
      </w:r>
    </w:p>
  </w:endnote>
  <w:endnote w:type="continuationSeparator" w:id="0">
    <w:p w14:paraId="10ECB496" w14:textId="77777777" w:rsidR="00070B9E" w:rsidRDefault="0007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</w:rPr>
      <w:id w:val="484062906"/>
      <w:docPartObj>
        <w:docPartGallery w:val="Page Numbers (Bottom of Page)"/>
        <w:docPartUnique/>
      </w:docPartObj>
    </w:sdtPr>
    <w:sdtContent>
      <w:p w14:paraId="1F65409A" w14:textId="77777777" w:rsidR="003431DB" w:rsidRDefault="003431DB" w:rsidP="00D300D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0A6C1416" w14:textId="77777777" w:rsidR="003431DB" w:rsidRDefault="003431DB" w:rsidP="003431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opagina"/>
        <w:sz w:val="18"/>
        <w:szCs w:val="18"/>
      </w:rPr>
      <w:id w:val="-586538027"/>
      <w:docPartObj>
        <w:docPartGallery w:val="Page Numbers (Bottom of Page)"/>
        <w:docPartUnique/>
      </w:docPartObj>
    </w:sdtPr>
    <w:sdtContent>
      <w:p w14:paraId="38310432" w14:textId="77777777" w:rsidR="003431DB" w:rsidRPr="003431DB" w:rsidRDefault="003431DB" w:rsidP="003431DB">
        <w:pPr>
          <w:pStyle w:val="Pidipagina"/>
          <w:framePr w:wrap="none" w:vAnchor="text" w:hAnchor="page" w:x="10721" w:y="1022"/>
          <w:rPr>
            <w:rStyle w:val="Numeropagina"/>
            <w:sz w:val="18"/>
            <w:szCs w:val="18"/>
          </w:rPr>
        </w:pPr>
        <w:r w:rsidRPr="003431DB">
          <w:rPr>
            <w:rStyle w:val="Numeropagina"/>
            <w:sz w:val="18"/>
            <w:szCs w:val="18"/>
          </w:rPr>
          <w:fldChar w:fldCharType="begin"/>
        </w:r>
        <w:r w:rsidRPr="003431DB">
          <w:rPr>
            <w:rStyle w:val="Numeropagina"/>
            <w:sz w:val="18"/>
            <w:szCs w:val="18"/>
          </w:rPr>
          <w:instrText xml:space="preserve"> PAGE </w:instrText>
        </w:r>
        <w:r w:rsidRPr="003431DB">
          <w:rPr>
            <w:rStyle w:val="Numeropagina"/>
            <w:sz w:val="18"/>
            <w:szCs w:val="18"/>
          </w:rPr>
          <w:fldChar w:fldCharType="separate"/>
        </w:r>
        <w:r w:rsidRPr="003431DB">
          <w:rPr>
            <w:rStyle w:val="Numeropagina"/>
            <w:noProof/>
            <w:sz w:val="18"/>
            <w:szCs w:val="18"/>
          </w:rPr>
          <w:t>2</w:t>
        </w:r>
        <w:r w:rsidRPr="003431DB">
          <w:rPr>
            <w:rStyle w:val="Numeropagina"/>
            <w:sz w:val="18"/>
            <w:szCs w:val="18"/>
          </w:rPr>
          <w:fldChar w:fldCharType="end"/>
        </w:r>
      </w:p>
    </w:sdtContent>
  </w:sdt>
  <w:p w14:paraId="4B7AB2FA" w14:textId="77777777" w:rsidR="00863B3C" w:rsidRPr="00FD2D74" w:rsidRDefault="003431DB" w:rsidP="003431DB">
    <w:pPr>
      <w:pStyle w:val="Pidipagina"/>
      <w:ind w:right="360"/>
      <w:jc w:val="center"/>
      <w:rPr>
        <w:rFonts w:asciiTheme="minorHAnsi" w:hAnsiTheme="minorHAnsi" w:cstheme="minorHAnsi"/>
        <w:bCs/>
        <w:color w:val="A5A5A5"/>
        <w:sz w:val="20"/>
        <w:szCs w:val="20"/>
      </w:rPr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2C084C5F" wp14:editId="5566A4B6">
          <wp:extent cx="6120130" cy="1059815"/>
          <wp:effectExtent l="0" t="0" r="1270" b="0"/>
          <wp:docPr id="14240347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0410C2" w14:textId="77777777" w:rsidR="00257D29" w:rsidRDefault="00257D29">
    <w:pPr>
      <w:pStyle w:val="Pidipagina"/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1C720275" wp14:editId="5CD50304">
          <wp:extent cx="6120130" cy="1059815"/>
          <wp:effectExtent l="0" t="0" r="1270" b="0"/>
          <wp:docPr id="1560201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8EAEA9" w14:textId="77777777" w:rsidR="00070B9E" w:rsidRDefault="00070B9E">
      <w:r>
        <w:separator/>
      </w:r>
    </w:p>
  </w:footnote>
  <w:footnote w:type="continuationSeparator" w:id="0">
    <w:p w14:paraId="68EAB1C6" w14:textId="77777777" w:rsidR="00070B9E" w:rsidRDefault="0007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31299" w14:textId="77777777" w:rsidR="00DE7113" w:rsidRDefault="00DE7113">
    <w:pPr>
      <w:pStyle w:val="Intestazione"/>
      <w:tabs>
        <w:tab w:val="clear" w:pos="4153"/>
        <w:tab w:val="clear" w:pos="8306"/>
        <w:tab w:val="center" w:pos="2520"/>
      </w:tabs>
      <w:ind w:left="-180" w:right="-182"/>
    </w:pPr>
    <w:r>
      <w:tab/>
    </w:r>
  </w:p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3431DB" w14:paraId="0B8217ED" w14:textId="77777777" w:rsidTr="006A4BA3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742D5E28" w14:textId="77777777" w:rsidR="003431DB" w:rsidRPr="00D540E4" w:rsidRDefault="003431DB" w:rsidP="003431DB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8DC8816" w14:textId="77777777" w:rsidR="00DE7113" w:rsidRDefault="003431DB" w:rsidP="003431DB">
    <w:pPr>
      <w:pStyle w:val="Intestazione"/>
      <w:tabs>
        <w:tab w:val="clear" w:pos="4153"/>
        <w:tab w:val="clear" w:pos="8306"/>
        <w:tab w:val="center" w:pos="2520"/>
      </w:tabs>
      <w:ind w:left="-180" w:right="-182"/>
      <w:rPr>
        <w:sz w:val="16"/>
      </w:rPr>
    </w:pPr>
    <w:r>
      <w:rPr>
        <w:noProof/>
      </w:rPr>
      <w:drawing>
        <wp:inline distT="0" distB="0" distL="0" distR="0" wp14:anchorId="0C64AB8F" wp14:editId="0D165003">
          <wp:extent cx="6120130" cy="1109980"/>
          <wp:effectExtent l="0" t="0" r="1270" b="0"/>
          <wp:docPr id="513498681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98681" name="Immagine 1" descr="Immagine che contiene testo, Carattere, logo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697042" w14:paraId="22365BE6" w14:textId="77777777" w:rsidTr="0026009C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1BBC4F2E" w14:textId="77777777" w:rsidR="00697042" w:rsidRPr="00D540E4" w:rsidRDefault="00697042" w:rsidP="00697042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A704546" w14:textId="77777777" w:rsidR="00257D29" w:rsidRDefault="00257D29">
    <w:pPr>
      <w:pStyle w:val="Intestazione"/>
    </w:pPr>
    <w:r>
      <w:rPr>
        <w:noProof/>
      </w:rPr>
      <w:drawing>
        <wp:inline distT="0" distB="0" distL="0" distR="0" wp14:anchorId="5DC9CFE7" wp14:editId="2239BF70">
          <wp:extent cx="6120130" cy="1109980"/>
          <wp:effectExtent l="0" t="0" r="1270" b="0"/>
          <wp:docPr id="5757716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857214" name="Immagine 13208572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F798B"/>
    <w:multiLevelType w:val="hybridMultilevel"/>
    <w:tmpl w:val="561857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D86"/>
    <w:multiLevelType w:val="multilevel"/>
    <w:tmpl w:val="DB108C4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3D4D38"/>
    <w:multiLevelType w:val="hybridMultilevel"/>
    <w:tmpl w:val="622CA4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647DE9"/>
    <w:multiLevelType w:val="hybridMultilevel"/>
    <w:tmpl w:val="2E3AEC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316A5C"/>
    <w:multiLevelType w:val="hybridMultilevel"/>
    <w:tmpl w:val="BDBC8E16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435F8"/>
    <w:multiLevelType w:val="hybridMultilevel"/>
    <w:tmpl w:val="2034BCDA"/>
    <w:lvl w:ilvl="0" w:tplc="0AF22518">
      <w:start w:val="1"/>
      <w:numFmt w:val="bullet"/>
      <w:lvlText w:val="-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4217B"/>
    <w:multiLevelType w:val="hybridMultilevel"/>
    <w:tmpl w:val="4EBAC41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8628A7"/>
    <w:multiLevelType w:val="multilevel"/>
    <w:tmpl w:val="4858E134"/>
    <w:styleLink w:val="Elencocorrente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0192B"/>
    <w:multiLevelType w:val="hybridMultilevel"/>
    <w:tmpl w:val="F2D8070E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71BC2"/>
    <w:multiLevelType w:val="hybridMultilevel"/>
    <w:tmpl w:val="B3C652F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172367"/>
    <w:multiLevelType w:val="hybridMultilevel"/>
    <w:tmpl w:val="28CA2564"/>
    <w:lvl w:ilvl="0" w:tplc="C6646DA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F55CB"/>
    <w:multiLevelType w:val="hybridMultilevel"/>
    <w:tmpl w:val="F5AEA63A"/>
    <w:lvl w:ilvl="0" w:tplc="FDB0D1D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717AE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AEF6447"/>
    <w:multiLevelType w:val="hybridMultilevel"/>
    <w:tmpl w:val="873451C4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A1C22"/>
    <w:multiLevelType w:val="hybridMultilevel"/>
    <w:tmpl w:val="E772BD04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06385">
    <w:abstractNumId w:val="6"/>
  </w:num>
  <w:num w:numId="2" w16cid:durableId="1725131632">
    <w:abstractNumId w:val="3"/>
  </w:num>
  <w:num w:numId="3" w16cid:durableId="537863865">
    <w:abstractNumId w:val="0"/>
  </w:num>
  <w:num w:numId="4" w16cid:durableId="798304477">
    <w:abstractNumId w:val="11"/>
  </w:num>
  <w:num w:numId="5" w16cid:durableId="1764644502">
    <w:abstractNumId w:val="2"/>
  </w:num>
  <w:num w:numId="6" w16cid:durableId="1731345869">
    <w:abstractNumId w:val="9"/>
  </w:num>
  <w:num w:numId="7" w16cid:durableId="1649825886">
    <w:abstractNumId w:val="12"/>
  </w:num>
  <w:num w:numId="8" w16cid:durableId="512037101">
    <w:abstractNumId w:val="1"/>
  </w:num>
  <w:num w:numId="9" w16cid:durableId="1684822434">
    <w:abstractNumId w:val="5"/>
  </w:num>
  <w:num w:numId="10" w16cid:durableId="2091609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3885160">
    <w:abstractNumId w:val="10"/>
  </w:num>
  <w:num w:numId="12" w16cid:durableId="280383220">
    <w:abstractNumId w:val="4"/>
  </w:num>
  <w:num w:numId="13" w16cid:durableId="863903293">
    <w:abstractNumId w:val="8"/>
  </w:num>
  <w:num w:numId="14" w16cid:durableId="1261136618">
    <w:abstractNumId w:val="7"/>
  </w:num>
  <w:num w:numId="15" w16cid:durableId="1249148282">
    <w:abstractNumId w:val="13"/>
  </w:num>
  <w:num w:numId="16" w16cid:durableId="1739597178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A8"/>
    <w:rsid w:val="000132CF"/>
    <w:rsid w:val="0002427D"/>
    <w:rsid w:val="00047360"/>
    <w:rsid w:val="00051EF5"/>
    <w:rsid w:val="00070B9E"/>
    <w:rsid w:val="000811AC"/>
    <w:rsid w:val="00081BFE"/>
    <w:rsid w:val="00090A55"/>
    <w:rsid w:val="000B2797"/>
    <w:rsid w:val="000B64F7"/>
    <w:rsid w:val="000D5AFD"/>
    <w:rsid w:val="000E047E"/>
    <w:rsid w:val="000E0A45"/>
    <w:rsid w:val="000F5519"/>
    <w:rsid w:val="001043FB"/>
    <w:rsid w:val="00110BEB"/>
    <w:rsid w:val="00113B0E"/>
    <w:rsid w:val="00114CCF"/>
    <w:rsid w:val="00146485"/>
    <w:rsid w:val="00153A75"/>
    <w:rsid w:val="00164537"/>
    <w:rsid w:val="00165B70"/>
    <w:rsid w:val="00170BA2"/>
    <w:rsid w:val="00175AEF"/>
    <w:rsid w:val="00175B5A"/>
    <w:rsid w:val="0018467C"/>
    <w:rsid w:val="00192874"/>
    <w:rsid w:val="001B14C7"/>
    <w:rsid w:val="001B1D8E"/>
    <w:rsid w:val="001B5713"/>
    <w:rsid w:val="001D2565"/>
    <w:rsid w:val="001E5BDF"/>
    <w:rsid w:val="001E5ED3"/>
    <w:rsid w:val="001F2A38"/>
    <w:rsid w:val="001F5EB1"/>
    <w:rsid w:val="001F7550"/>
    <w:rsid w:val="001F769B"/>
    <w:rsid w:val="002078CF"/>
    <w:rsid w:val="00211030"/>
    <w:rsid w:val="00216E8D"/>
    <w:rsid w:val="00231A0D"/>
    <w:rsid w:val="00237D34"/>
    <w:rsid w:val="00240347"/>
    <w:rsid w:val="00250D9C"/>
    <w:rsid w:val="00257D29"/>
    <w:rsid w:val="00266663"/>
    <w:rsid w:val="002667C2"/>
    <w:rsid w:val="00277669"/>
    <w:rsid w:val="00282486"/>
    <w:rsid w:val="002963EC"/>
    <w:rsid w:val="002A2265"/>
    <w:rsid w:val="002A4B91"/>
    <w:rsid w:val="002B2762"/>
    <w:rsid w:val="002B5470"/>
    <w:rsid w:val="002B5594"/>
    <w:rsid w:val="002B728A"/>
    <w:rsid w:val="002D1A40"/>
    <w:rsid w:val="002D33EA"/>
    <w:rsid w:val="002D6DC4"/>
    <w:rsid w:val="002F5D67"/>
    <w:rsid w:val="002F73A7"/>
    <w:rsid w:val="003012EE"/>
    <w:rsid w:val="00301ED4"/>
    <w:rsid w:val="00303CBA"/>
    <w:rsid w:val="00325331"/>
    <w:rsid w:val="00326DDB"/>
    <w:rsid w:val="00332FF3"/>
    <w:rsid w:val="00334ED1"/>
    <w:rsid w:val="003431DB"/>
    <w:rsid w:val="00347D41"/>
    <w:rsid w:val="003553A8"/>
    <w:rsid w:val="00356AB0"/>
    <w:rsid w:val="0036567C"/>
    <w:rsid w:val="003734ED"/>
    <w:rsid w:val="00376873"/>
    <w:rsid w:val="00383A29"/>
    <w:rsid w:val="00384E4A"/>
    <w:rsid w:val="003A4FF0"/>
    <w:rsid w:val="003A7CBF"/>
    <w:rsid w:val="003C3135"/>
    <w:rsid w:val="003C352C"/>
    <w:rsid w:val="003D2A78"/>
    <w:rsid w:val="003E4330"/>
    <w:rsid w:val="003F3F8B"/>
    <w:rsid w:val="00405999"/>
    <w:rsid w:val="004067FE"/>
    <w:rsid w:val="0041115C"/>
    <w:rsid w:val="00412560"/>
    <w:rsid w:val="00423802"/>
    <w:rsid w:val="004348AD"/>
    <w:rsid w:val="004362EC"/>
    <w:rsid w:val="0045060A"/>
    <w:rsid w:val="00461004"/>
    <w:rsid w:val="00472305"/>
    <w:rsid w:val="00496399"/>
    <w:rsid w:val="00496AFD"/>
    <w:rsid w:val="004A3997"/>
    <w:rsid w:val="004A77E2"/>
    <w:rsid w:val="004B06EB"/>
    <w:rsid w:val="004B27D8"/>
    <w:rsid w:val="004C773D"/>
    <w:rsid w:val="004D1338"/>
    <w:rsid w:val="004D4F6F"/>
    <w:rsid w:val="004E6922"/>
    <w:rsid w:val="00502B7D"/>
    <w:rsid w:val="005072AC"/>
    <w:rsid w:val="00510FA0"/>
    <w:rsid w:val="0051174F"/>
    <w:rsid w:val="00511F2E"/>
    <w:rsid w:val="005206F5"/>
    <w:rsid w:val="005259E7"/>
    <w:rsid w:val="00542F70"/>
    <w:rsid w:val="00560F2E"/>
    <w:rsid w:val="00562F85"/>
    <w:rsid w:val="0057182A"/>
    <w:rsid w:val="005732F3"/>
    <w:rsid w:val="005817BD"/>
    <w:rsid w:val="005852CB"/>
    <w:rsid w:val="00590E59"/>
    <w:rsid w:val="005A1DFC"/>
    <w:rsid w:val="005A575E"/>
    <w:rsid w:val="005C4BD0"/>
    <w:rsid w:val="005D6C6F"/>
    <w:rsid w:val="005E32B9"/>
    <w:rsid w:val="00600356"/>
    <w:rsid w:val="0060122A"/>
    <w:rsid w:val="00601D43"/>
    <w:rsid w:val="00612E05"/>
    <w:rsid w:val="00615BAB"/>
    <w:rsid w:val="00615DAC"/>
    <w:rsid w:val="00616AC6"/>
    <w:rsid w:val="006236A1"/>
    <w:rsid w:val="00626A07"/>
    <w:rsid w:val="00633DFA"/>
    <w:rsid w:val="00642D36"/>
    <w:rsid w:val="00646774"/>
    <w:rsid w:val="00646DA8"/>
    <w:rsid w:val="00647E36"/>
    <w:rsid w:val="006524E8"/>
    <w:rsid w:val="00656644"/>
    <w:rsid w:val="00660865"/>
    <w:rsid w:val="006639DF"/>
    <w:rsid w:val="00665B11"/>
    <w:rsid w:val="00670DAF"/>
    <w:rsid w:val="006824F4"/>
    <w:rsid w:val="00686402"/>
    <w:rsid w:val="00697042"/>
    <w:rsid w:val="006A4042"/>
    <w:rsid w:val="006A54FF"/>
    <w:rsid w:val="006B2AA0"/>
    <w:rsid w:val="006E46E9"/>
    <w:rsid w:val="006E4B0F"/>
    <w:rsid w:val="006F21FF"/>
    <w:rsid w:val="00741C4E"/>
    <w:rsid w:val="007435EE"/>
    <w:rsid w:val="00750461"/>
    <w:rsid w:val="00766067"/>
    <w:rsid w:val="00767D97"/>
    <w:rsid w:val="007A3037"/>
    <w:rsid w:val="007A3563"/>
    <w:rsid w:val="007B0FBA"/>
    <w:rsid w:val="007B4C92"/>
    <w:rsid w:val="007C437D"/>
    <w:rsid w:val="007D7A90"/>
    <w:rsid w:val="007E478C"/>
    <w:rsid w:val="00805DEA"/>
    <w:rsid w:val="00850012"/>
    <w:rsid w:val="008554A3"/>
    <w:rsid w:val="008600A8"/>
    <w:rsid w:val="00863B3C"/>
    <w:rsid w:val="00864111"/>
    <w:rsid w:val="00866CBF"/>
    <w:rsid w:val="00873960"/>
    <w:rsid w:val="00874895"/>
    <w:rsid w:val="008923D6"/>
    <w:rsid w:val="00897636"/>
    <w:rsid w:val="008A4D67"/>
    <w:rsid w:val="008B5E7B"/>
    <w:rsid w:val="008B7DCB"/>
    <w:rsid w:val="008C5174"/>
    <w:rsid w:val="008C5247"/>
    <w:rsid w:val="008D3686"/>
    <w:rsid w:val="008D37DC"/>
    <w:rsid w:val="008F1901"/>
    <w:rsid w:val="0090295C"/>
    <w:rsid w:val="00925A1D"/>
    <w:rsid w:val="009515B4"/>
    <w:rsid w:val="00981558"/>
    <w:rsid w:val="00992763"/>
    <w:rsid w:val="00993C09"/>
    <w:rsid w:val="009A2BC6"/>
    <w:rsid w:val="009A3924"/>
    <w:rsid w:val="009C3448"/>
    <w:rsid w:val="009C5739"/>
    <w:rsid w:val="009D321B"/>
    <w:rsid w:val="009E302B"/>
    <w:rsid w:val="00A00FB6"/>
    <w:rsid w:val="00A037A8"/>
    <w:rsid w:val="00A03E33"/>
    <w:rsid w:val="00A15091"/>
    <w:rsid w:val="00A15E27"/>
    <w:rsid w:val="00A4366F"/>
    <w:rsid w:val="00A64573"/>
    <w:rsid w:val="00A66CB7"/>
    <w:rsid w:val="00A733F4"/>
    <w:rsid w:val="00A74145"/>
    <w:rsid w:val="00A80C86"/>
    <w:rsid w:val="00A81519"/>
    <w:rsid w:val="00A84D44"/>
    <w:rsid w:val="00A857F5"/>
    <w:rsid w:val="00A9002D"/>
    <w:rsid w:val="00A94774"/>
    <w:rsid w:val="00AD0A9C"/>
    <w:rsid w:val="00AF2630"/>
    <w:rsid w:val="00AF7C46"/>
    <w:rsid w:val="00B079E5"/>
    <w:rsid w:val="00B258E2"/>
    <w:rsid w:val="00B33AB5"/>
    <w:rsid w:val="00B3641A"/>
    <w:rsid w:val="00B67558"/>
    <w:rsid w:val="00B72507"/>
    <w:rsid w:val="00B74020"/>
    <w:rsid w:val="00BA43FB"/>
    <w:rsid w:val="00BA47A2"/>
    <w:rsid w:val="00BA4DEB"/>
    <w:rsid w:val="00BA5D69"/>
    <w:rsid w:val="00BA7AFF"/>
    <w:rsid w:val="00BB0AF9"/>
    <w:rsid w:val="00BB1076"/>
    <w:rsid w:val="00BD56CC"/>
    <w:rsid w:val="00BF2F64"/>
    <w:rsid w:val="00BF4BBB"/>
    <w:rsid w:val="00C015FB"/>
    <w:rsid w:val="00C06160"/>
    <w:rsid w:val="00C06FB2"/>
    <w:rsid w:val="00C15120"/>
    <w:rsid w:val="00C26020"/>
    <w:rsid w:val="00C43E35"/>
    <w:rsid w:val="00C72DEC"/>
    <w:rsid w:val="00C745EB"/>
    <w:rsid w:val="00C81490"/>
    <w:rsid w:val="00C86877"/>
    <w:rsid w:val="00C87D04"/>
    <w:rsid w:val="00C96D2F"/>
    <w:rsid w:val="00C97010"/>
    <w:rsid w:val="00C97B3D"/>
    <w:rsid w:val="00CB1574"/>
    <w:rsid w:val="00CC69FD"/>
    <w:rsid w:val="00CC7AC4"/>
    <w:rsid w:val="00CD0CD7"/>
    <w:rsid w:val="00CD2C40"/>
    <w:rsid w:val="00CE73CB"/>
    <w:rsid w:val="00CF37A1"/>
    <w:rsid w:val="00D02315"/>
    <w:rsid w:val="00D023C3"/>
    <w:rsid w:val="00D0331F"/>
    <w:rsid w:val="00D12EB0"/>
    <w:rsid w:val="00D17591"/>
    <w:rsid w:val="00D21C0D"/>
    <w:rsid w:val="00D23BCC"/>
    <w:rsid w:val="00D25F1F"/>
    <w:rsid w:val="00D3366B"/>
    <w:rsid w:val="00D40559"/>
    <w:rsid w:val="00D42B68"/>
    <w:rsid w:val="00D50AED"/>
    <w:rsid w:val="00D528D8"/>
    <w:rsid w:val="00D540E4"/>
    <w:rsid w:val="00D5578D"/>
    <w:rsid w:val="00D56842"/>
    <w:rsid w:val="00D67D44"/>
    <w:rsid w:val="00D7680D"/>
    <w:rsid w:val="00D77D07"/>
    <w:rsid w:val="00D8032D"/>
    <w:rsid w:val="00D82C2E"/>
    <w:rsid w:val="00D920C4"/>
    <w:rsid w:val="00DB5120"/>
    <w:rsid w:val="00DB53DF"/>
    <w:rsid w:val="00DC161F"/>
    <w:rsid w:val="00DD5E54"/>
    <w:rsid w:val="00DE304F"/>
    <w:rsid w:val="00DE7113"/>
    <w:rsid w:val="00DF1969"/>
    <w:rsid w:val="00DF289E"/>
    <w:rsid w:val="00DF397E"/>
    <w:rsid w:val="00DF714C"/>
    <w:rsid w:val="00E01081"/>
    <w:rsid w:val="00E145C7"/>
    <w:rsid w:val="00E228A7"/>
    <w:rsid w:val="00E24FA8"/>
    <w:rsid w:val="00E25383"/>
    <w:rsid w:val="00E324FC"/>
    <w:rsid w:val="00E43058"/>
    <w:rsid w:val="00E435C3"/>
    <w:rsid w:val="00E44D2E"/>
    <w:rsid w:val="00E5203C"/>
    <w:rsid w:val="00E630BE"/>
    <w:rsid w:val="00E722CA"/>
    <w:rsid w:val="00E8373F"/>
    <w:rsid w:val="00E83EE5"/>
    <w:rsid w:val="00ED44E7"/>
    <w:rsid w:val="00ED57CF"/>
    <w:rsid w:val="00EE3D66"/>
    <w:rsid w:val="00EF0A39"/>
    <w:rsid w:val="00F03E4D"/>
    <w:rsid w:val="00F216B6"/>
    <w:rsid w:val="00F3027A"/>
    <w:rsid w:val="00F34009"/>
    <w:rsid w:val="00F47F9B"/>
    <w:rsid w:val="00F538EE"/>
    <w:rsid w:val="00F6052E"/>
    <w:rsid w:val="00F72DAD"/>
    <w:rsid w:val="00F81D21"/>
    <w:rsid w:val="00F86684"/>
    <w:rsid w:val="00F91C42"/>
    <w:rsid w:val="00FA2452"/>
    <w:rsid w:val="00FA6363"/>
    <w:rsid w:val="00FC11DF"/>
    <w:rsid w:val="00FC7072"/>
    <w:rsid w:val="00FD2D74"/>
    <w:rsid w:val="00FE177B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FCA33"/>
  <w15:chartTrackingRefBased/>
  <w15:docId w15:val="{5061F8FE-C0F5-5C4F-B93F-85F0FB94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24FA8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F1969"/>
    <w:pPr>
      <w:spacing w:before="100" w:beforeAutospacing="1" w:after="100" w:afterAutospacing="1"/>
      <w:jc w:val="both"/>
      <w:outlineLvl w:val="0"/>
    </w:pPr>
    <w:rPr>
      <w:rFonts w:ascii="Source Sans Pro" w:eastAsia="Times New Roman" w:hAnsi="Source Sans Pro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Finemodulo-z">
    <w:name w:val="HTML Bottom of Form"/>
    <w:basedOn w:val="Normale"/>
    <w:next w:val="Normale"/>
    <w:hidden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iziomodulo-z">
    <w:name w:val="HTML Top of Form"/>
    <w:basedOn w:val="Normale"/>
    <w:next w:val="Normale"/>
    <w:hidden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spacing w:line="240" w:lineRule="exact"/>
      <w:ind w:left="709" w:right="849"/>
      <w:jc w:val="both"/>
    </w:pPr>
    <w:rPr>
      <w:rFonts w:ascii="Arial Narrow" w:eastAsia="Times" w:hAnsi="Arial Narrow" w:cs="Times New Roman"/>
      <w:sz w:val="22"/>
      <w:szCs w:val="20"/>
      <w:lang w:eastAsia="it-IT"/>
    </w:rPr>
  </w:style>
  <w:style w:type="paragraph" w:styleId="Testofumetto">
    <w:name w:val="Balloon Text"/>
    <w:basedOn w:val="Normale"/>
    <w:semiHidden/>
    <w:rsid w:val="003A7CBF"/>
    <w:pPr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link w:val="Intestazione"/>
    <w:rsid w:val="00925A1D"/>
    <w:rPr>
      <w:sz w:val="24"/>
      <w:szCs w:val="24"/>
    </w:rPr>
  </w:style>
  <w:style w:type="paragraph" w:customStyle="1" w:styleId="Default">
    <w:name w:val="Default"/>
    <w:rsid w:val="00767D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DD5E54"/>
    <w:pPr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DD5E54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DD5E54"/>
    <w:pPr>
      <w:ind w:left="720"/>
      <w:contextualSpacing/>
      <w:jc w:val="both"/>
    </w:pPr>
    <w:rPr>
      <w:rFonts w:ascii="Cambria" w:eastAsia="Cambria" w:hAnsi="Cambria" w:cs="Times New Roman"/>
      <w:sz w:val="22"/>
    </w:rPr>
  </w:style>
  <w:style w:type="character" w:customStyle="1" w:styleId="Titolo1Carattere">
    <w:name w:val="Titolo 1 Carattere"/>
    <w:link w:val="Titolo1"/>
    <w:uiPriority w:val="9"/>
    <w:rsid w:val="00DF1969"/>
    <w:rPr>
      <w:b/>
      <w:bCs/>
      <w:kern w:val="36"/>
      <w:sz w:val="48"/>
      <w:szCs w:val="48"/>
    </w:rPr>
  </w:style>
  <w:style w:type="paragraph" w:styleId="Corpotesto">
    <w:name w:val="Body Text"/>
    <w:basedOn w:val="Normale"/>
    <w:link w:val="CorpotestoCarattere"/>
    <w:rsid w:val="00DF1969"/>
    <w:pPr>
      <w:jc w:val="both"/>
    </w:pPr>
    <w:rPr>
      <w:rFonts w:ascii="Cambria" w:eastAsia="Cambria" w:hAnsi="Cambria" w:cs="Times New Roman"/>
      <w:sz w:val="22"/>
      <w:lang w:eastAsia="it-IT"/>
    </w:rPr>
  </w:style>
  <w:style w:type="character" w:customStyle="1" w:styleId="CorpotestoCarattere">
    <w:name w:val="Corpo testo Carattere"/>
    <w:link w:val="Corpotesto"/>
    <w:rsid w:val="00DF1969"/>
    <w:rPr>
      <w:rFonts w:ascii="Cambria" w:eastAsia="Cambria" w:hAnsi="Cambria"/>
      <w:sz w:val="22"/>
      <w:szCs w:val="24"/>
    </w:rPr>
  </w:style>
  <w:style w:type="character" w:styleId="Collegamentoipertestuale">
    <w:name w:val="Hyperlink"/>
    <w:uiPriority w:val="99"/>
    <w:rsid w:val="00376873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70BA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0F5519"/>
  </w:style>
  <w:style w:type="character" w:customStyle="1" w:styleId="PidipaginaCarattere">
    <w:name w:val="Piè di pagina Carattere"/>
    <w:basedOn w:val="Carpredefinitoparagrafo"/>
    <w:link w:val="Pidipagina"/>
    <w:rsid w:val="00D540E4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D9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250D9C"/>
    <w:rPr>
      <w:color w:val="954F72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rsid w:val="00A66CB7"/>
    <w:pPr>
      <w:contextualSpacing/>
      <w:jc w:val="both"/>
    </w:pPr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66CB7"/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66CB7"/>
    <w:pPr>
      <w:numPr>
        <w:ilvl w:val="1"/>
      </w:numPr>
      <w:spacing w:after="160"/>
      <w:jc w:val="both"/>
    </w:pPr>
    <w:rPr>
      <w:rFonts w:ascii="Source Sans Pro" w:eastAsiaTheme="minorEastAsia" w:hAnsi="Source Sans Pro"/>
      <w:b/>
      <w:color w:val="002060"/>
      <w:spacing w:val="15"/>
      <w:sz w:val="32"/>
      <w:szCs w:val="22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66CB7"/>
    <w:rPr>
      <w:rFonts w:ascii="Source Sans Pro" w:eastAsiaTheme="minorEastAsia" w:hAnsi="Source Sans Pro" w:cstheme="minorBidi"/>
      <w:b/>
      <w:color w:val="002060"/>
      <w:spacing w:val="15"/>
      <w:sz w:val="32"/>
      <w:szCs w:val="22"/>
    </w:rPr>
  </w:style>
  <w:style w:type="character" w:styleId="Titolodellibro">
    <w:name w:val="Book Title"/>
    <w:aliases w:val="data/Versione"/>
    <w:basedOn w:val="Carpredefinitoparagrafo"/>
    <w:uiPriority w:val="33"/>
    <w:qFormat/>
    <w:rsid w:val="001D2565"/>
    <w:rPr>
      <w:rFonts w:ascii="Source Sans Pro" w:hAnsi="Source Sans Pro"/>
      <w:b w:val="0"/>
      <w:bCs/>
      <w:i w:val="0"/>
      <w:iCs/>
      <w:color w:val="FFFFFF" w:themeColor="background1"/>
      <w:spacing w:val="5"/>
      <w:sz w:val="22"/>
      <w:bdr w:val="none" w:sz="0" w:space="0" w:color="auto"/>
      <w:shd w:val="clear" w:color="auto" w:fill="1D3B62"/>
    </w:rPr>
  </w:style>
  <w:style w:type="character" w:styleId="Enfasidelicata">
    <w:name w:val="Subtle Emphasis"/>
    <w:aliases w:val="Oggetto/Destinario"/>
    <w:basedOn w:val="Carpredefinitoparagrafo"/>
    <w:uiPriority w:val="19"/>
    <w:qFormat/>
    <w:rsid w:val="008C5174"/>
    <w:rPr>
      <w:rFonts w:ascii="Source Sans Pro" w:hAnsi="Source Sans Pro"/>
      <w:b/>
      <w:i w:val="0"/>
      <w:iCs/>
      <w:color w:val="404040" w:themeColor="text1" w:themeTint="BF"/>
      <w:sz w:val="24"/>
    </w:rPr>
  </w:style>
  <w:style w:type="table" w:styleId="Grigliatabella">
    <w:name w:val="Table Grid"/>
    <w:basedOn w:val="Tabellanormale"/>
    <w:rsid w:val="0086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25F1F"/>
    <w:rPr>
      <w:rFonts w:ascii="Source Sans Pro" w:hAnsi="Source Sans Pro"/>
      <w:sz w:val="22"/>
      <w:szCs w:val="24"/>
    </w:rPr>
  </w:style>
  <w:style w:type="numbering" w:customStyle="1" w:styleId="Elencocorrente1">
    <w:name w:val="Elenco corrente1"/>
    <w:uiPriority w:val="99"/>
    <w:rsid w:val="00AF263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3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.itb@pec.cnr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ofossari/Desktop/Modelli%20Carta%20intestata/Carta%20Intestata%20ITB%20per%20richieste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2C4B20970F104F928139DD3038AF09" ma:contentTypeVersion="3" ma:contentTypeDescription="Creare un nuovo documento." ma:contentTypeScope="" ma:versionID="6930b55dd8e3f7207663aa9f991720a4">
  <xsd:schema xmlns:xsd="http://www.w3.org/2001/XMLSchema" xmlns:xs="http://www.w3.org/2001/XMLSchema" xmlns:p="http://schemas.microsoft.com/office/2006/metadata/properties" xmlns:ns2="aecd0e3b-ef24-490a-8e50-03af8cb3797c" targetNamespace="http://schemas.microsoft.com/office/2006/metadata/properties" ma:root="true" ma:fieldsID="038f57ab561eea10163152437e0b67a7" ns2:_="">
    <xsd:import namespace="aecd0e3b-ef24-490a-8e50-03af8cb37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0e3b-ef24-490a-8e50-03af8cb37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18861E-2783-403D-8647-7BA83F8C11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DB18C-64E5-4A54-8BA1-4C8B0D4E8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d0e3b-ef24-490a-8e50-03af8cb379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4BD5A-A673-49BD-8179-60CF966A5E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E783A6-6AD0-6E49-96D8-E5909208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ITB per richieste e comunicazioni.dotx</Template>
  <TotalTime>53</TotalTime>
  <Pages>1</Pages>
  <Words>227</Words>
  <Characters>1347</Characters>
  <Application>Microsoft Office Word</Application>
  <DocSecurity>0</DocSecurity>
  <Lines>29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DRR</vt:lpstr>
    </vt:vector>
  </TitlesOfParts>
  <Company>CNR</Company>
  <LinksUpToDate>false</LinksUpToDate>
  <CharactersWithSpaces>1562</CharactersWithSpaces>
  <SharedDoc>false</SharedDoc>
  <HLinks>
    <vt:vector size="6" baseType="variant">
      <vt:variant>
        <vt:i4>5242929</vt:i4>
      </vt:variant>
      <vt:variant>
        <vt:i4>5</vt:i4>
      </vt:variant>
      <vt:variant>
        <vt:i4>0</vt:i4>
      </vt:variant>
      <vt:variant>
        <vt:i4>5</vt:i4>
      </vt:variant>
      <vt:variant>
        <vt:lpwstr>mailto:segreteria.comunicazione@cnr.it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DRR</dc:title>
  <dc:subject/>
  <dc:creator>Francesco Fossari</dc:creator>
  <cp:keywords/>
  <cp:lastModifiedBy>FRANCESCO FOSSARI</cp:lastModifiedBy>
  <cp:revision>4</cp:revision>
  <cp:lastPrinted>2019-10-01T13:39:00Z</cp:lastPrinted>
  <dcterms:created xsi:type="dcterms:W3CDTF">2026-04-01T08:32:00Z</dcterms:created>
  <dcterms:modified xsi:type="dcterms:W3CDTF">2026-08-06T08:04:00Z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0x010100EC2C4B20970F104F928139DD3038AF09</vt:lpwstr>
  </property>
</Properties>
</file>