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60DF" w14:textId="7FFB7E15" w:rsidR="008C5174" w:rsidRDefault="008C5174" w:rsidP="00DC161F">
      <w:pPr>
        <w:rPr>
          <w:rStyle w:val="Titolodellibro"/>
          <w:bCs w:val="0"/>
          <w:iCs w:val="0"/>
          <w:color w:val="auto"/>
          <w:spacing w:val="0"/>
          <w:shd w:val="clear" w:color="auto" w:fill="auto"/>
        </w:rPr>
      </w:pPr>
    </w:p>
    <w:p w14:paraId="7D76F118" w14:textId="77777777" w:rsidR="00E24FA8" w:rsidRDefault="00E24FA8" w:rsidP="00C81490">
      <w:pPr>
        <w:tabs>
          <w:tab w:val="left" w:pos="567"/>
        </w:tabs>
        <w:spacing w:after="60" w:line="276" w:lineRule="auto"/>
        <w:ind w:left="4248" w:right="-1" w:firstLine="708"/>
        <w:rPr>
          <w:rFonts w:ascii="Source Sans Pro" w:hAnsi="Source Sans Pro" w:cs="Times New Roman"/>
          <w:bCs/>
        </w:rPr>
      </w:pPr>
    </w:p>
    <w:p w14:paraId="6B46FB3B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/>
          <w:bCs/>
        </w:rPr>
      </w:pPr>
      <w:r w:rsidRPr="00A448E8">
        <w:rPr>
          <w:rFonts w:ascii="Source Sans Pro" w:hAnsi="Source Sans Pro" w:cs="Times New Roman"/>
          <w:b/>
          <w:bCs/>
        </w:rPr>
        <w:t>DICHIARAZIONI SOSTITUTIVE DI CERTIFICAZIONI</w:t>
      </w:r>
    </w:p>
    <w:p w14:paraId="1D20EFDC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Cs/>
        </w:rPr>
        <w:t>(art. 46 D.P.R. n. 445/2000)</w:t>
      </w:r>
    </w:p>
    <w:p w14:paraId="139E9448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/>
          <w:bCs/>
        </w:rPr>
      </w:pPr>
      <w:r w:rsidRPr="00A448E8">
        <w:rPr>
          <w:rFonts w:ascii="Source Sans Pro" w:hAnsi="Source Sans Pro" w:cs="Times New Roman"/>
          <w:b/>
          <w:bCs/>
        </w:rPr>
        <w:t>DICHIARAZIONI SOSTITUTIVE DELL’ATTO DI NOTORIETÀ</w:t>
      </w:r>
    </w:p>
    <w:p w14:paraId="45AB3AF7" w14:textId="77777777" w:rsidR="00A448E8" w:rsidRPr="00A448E8" w:rsidRDefault="00A448E8" w:rsidP="00A448E8">
      <w:pPr>
        <w:tabs>
          <w:tab w:val="left" w:pos="142"/>
        </w:tabs>
        <w:spacing w:line="360" w:lineRule="auto"/>
        <w:ind w:right="-1"/>
        <w:jc w:val="center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Cs/>
        </w:rPr>
        <w:t>(art. 47 D.P.R. n. 445/2000)</w:t>
      </w:r>
    </w:p>
    <w:p w14:paraId="68B91940" w14:textId="77777777" w:rsidR="00E24FA8" w:rsidRPr="00C81490" w:rsidRDefault="00E24FA8" w:rsidP="00C81490">
      <w:pPr>
        <w:tabs>
          <w:tab w:val="left" w:pos="142"/>
        </w:tabs>
        <w:spacing w:line="360" w:lineRule="auto"/>
        <w:ind w:right="-1"/>
        <w:jc w:val="both"/>
        <w:rPr>
          <w:rFonts w:ascii="Source Sans Pro" w:hAnsi="Source Sans Pro" w:cs="Times New Roman"/>
          <w:bCs/>
        </w:rPr>
      </w:pPr>
    </w:p>
    <w:p w14:paraId="29F178B8" w14:textId="42F32841" w:rsidR="00AF2630" w:rsidRPr="00C81490" w:rsidRDefault="006B2AA0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C81490">
        <w:rPr>
          <w:rFonts w:ascii="Source Sans Pro" w:hAnsi="Source Sans Pro" w:cs="Times New Roman"/>
          <w:bCs/>
        </w:rPr>
        <w:fldChar w:fldCharType="begin">
          <w:ffData>
            <w:name w:val="Elenco1"/>
            <w:enabled/>
            <w:calcOnExit w:val="0"/>
            <w:ddList>
              <w:listEntry w:val="Il sottoscritto dott."/>
              <w:listEntry w:val="La sottoscritta d.ssa"/>
            </w:ddList>
          </w:ffData>
        </w:fldChar>
      </w:r>
      <w:bookmarkStart w:id="0" w:name="Elenco1"/>
      <w:r w:rsidRPr="00C81490">
        <w:rPr>
          <w:rFonts w:ascii="Source Sans Pro" w:hAnsi="Source Sans Pro" w:cs="Times New Roman"/>
          <w:bCs/>
        </w:rPr>
        <w:instrText xml:space="preserve"> FORMDROPDOWN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</w:rPr>
        <w:fldChar w:fldCharType="end"/>
      </w:r>
      <w:bookmarkEnd w:id="0"/>
      <w:r w:rsidRPr="00C81490">
        <w:rPr>
          <w:rFonts w:ascii="Source Sans Pro" w:hAnsi="Source Sans Pro" w:cs="Times New Roman"/>
          <w:bCs/>
        </w:rPr>
        <w:t xml:space="preserve"> </w:t>
      </w:r>
      <w:r w:rsidRPr="00C81490">
        <w:rPr>
          <w:rFonts w:ascii="Source Sans Pro" w:hAnsi="Source Sans Pro" w:cs="Times New Roman"/>
          <w:b/>
        </w:rPr>
        <w:fldChar w:fldCharType="begin">
          <w:ffData>
            <w:name w:val="NomeCognome"/>
            <w:enabled/>
            <w:calcOnExit w:val="0"/>
            <w:textInput>
              <w:default w:val="Nome e Cognome"/>
            </w:textInput>
          </w:ffData>
        </w:fldChar>
      </w:r>
      <w:bookmarkStart w:id="1" w:name="NomeCognome"/>
      <w:r w:rsidRPr="00C81490">
        <w:rPr>
          <w:rFonts w:ascii="Source Sans Pro" w:hAnsi="Source Sans Pro" w:cs="Times New Roman"/>
          <w:b/>
        </w:rPr>
        <w:instrText xml:space="preserve"> FORMTEXT </w:instrText>
      </w:r>
      <w:r w:rsidRPr="00C81490">
        <w:rPr>
          <w:rFonts w:ascii="Source Sans Pro" w:hAnsi="Source Sans Pro" w:cs="Times New Roman"/>
          <w:b/>
        </w:rPr>
      </w:r>
      <w:r w:rsidRPr="00C81490">
        <w:rPr>
          <w:rFonts w:ascii="Source Sans Pro" w:hAnsi="Source Sans Pro" w:cs="Times New Roman"/>
          <w:b/>
        </w:rPr>
        <w:fldChar w:fldCharType="separate"/>
      </w:r>
      <w:r w:rsidRPr="00C81490">
        <w:rPr>
          <w:rFonts w:ascii="Source Sans Pro" w:hAnsi="Source Sans Pro" w:cs="Times New Roman"/>
          <w:b/>
          <w:noProof/>
        </w:rPr>
        <w:t>Nome e Cognome</w:t>
      </w:r>
      <w:r w:rsidRPr="00C81490">
        <w:rPr>
          <w:rFonts w:ascii="Source Sans Pro" w:hAnsi="Source Sans Pro" w:cs="Times New Roman"/>
          <w:b/>
        </w:rPr>
        <w:fldChar w:fldCharType="end"/>
      </w:r>
      <w:bookmarkEnd w:id="1"/>
      <w:r w:rsidR="00C81490">
        <w:rPr>
          <w:rFonts w:ascii="Source Sans Pro" w:hAnsi="Source Sans Pro" w:cs="Times New Roman"/>
          <w:b/>
        </w:rPr>
        <w:t xml:space="preserve">,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Elenco2"/>
            <w:enabled/>
            <w:calcOnExit w:val="0"/>
            <w:ddList>
              <w:listEntry w:val="nato a "/>
              <w:listEntry w:val="nata a "/>
            </w:ddList>
          </w:ffData>
        </w:fldChar>
      </w:r>
      <w:bookmarkStart w:id="2" w:name="Elenco2"/>
      <w:r w:rsidRPr="00C81490">
        <w:rPr>
          <w:rFonts w:ascii="Source Sans Pro" w:hAnsi="Source Sans Pro" w:cs="Times New Roman"/>
          <w:bCs/>
        </w:rPr>
        <w:instrText xml:space="preserve"> FORMDROPDOWN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</w:rPr>
        <w:fldChar w:fldCharType="end"/>
      </w:r>
      <w:bookmarkEnd w:id="2"/>
      <w:r w:rsidRPr="00C81490">
        <w:rPr>
          <w:rFonts w:ascii="Source Sans Pro" w:hAnsi="Source Sans Pro" w:cs="Times New Roman"/>
          <w:bCs/>
        </w:rPr>
        <w:t xml:space="preserve"> a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luogodinascita"/>
            <w:enabled/>
            <w:calcOnExit w:val="0"/>
            <w:textInput>
              <w:default w:val="luogo di nascita"/>
            </w:textInput>
          </w:ffData>
        </w:fldChar>
      </w:r>
      <w:bookmarkStart w:id="3" w:name="luogodinascit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luogo di nascita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3"/>
      <w:r w:rsidRPr="00C81490">
        <w:rPr>
          <w:rFonts w:ascii="Source Sans Pro" w:hAnsi="Source Sans Pro" w:cs="Times New Roman"/>
          <w:bCs/>
        </w:rPr>
        <w:t xml:space="preserve">, </w:t>
      </w:r>
      <w:r w:rsidR="00AF2630" w:rsidRPr="00C81490">
        <w:rPr>
          <w:rFonts w:ascii="Source Sans Pro" w:hAnsi="Source Sans Pro" w:cs="Times New Roman"/>
          <w:bCs/>
        </w:rPr>
        <w:t>p</w:t>
      </w:r>
      <w:r w:rsidR="00E24FA8" w:rsidRPr="00C81490">
        <w:rPr>
          <w:rFonts w:ascii="Source Sans Pro" w:hAnsi="Source Sans Pro" w:cs="Times New Roman"/>
          <w:bCs/>
        </w:rPr>
        <w:t xml:space="preserve">rov.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"/>
            <w:enabled/>
            <w:calcOnExit w:val="0"/>
            <w:textInput>
              <w:default w:val="provincia"/>
            </w:textInput>
          </w:ffData>
        </w:fldChar>
      </w:r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t> </w:t>
      </w:r>
      <w:r w:rsidRPr="00C81490">
        <w:rPr>
          <w:rFonts w:ascii="Source Sans Pro" w:hAnsi="Source Sans Pro" w:cs="Times New Roman"/>
          <w:bCs/>
        </w:rPr>
        <w:fldChar w:fldCharType="end"/>
      </w:r>
      <w:r w:rsidRPr="00C81490">
        <w:rPr>
          <w:rFonts w:ascii="Source Sans Pro" w:hAnsi="Source Sans Pro" w:cs="Times New Roman"/>
          <w:bCs/>
        </w:rPr>
        <w:t xml:space="preserve">. </w:t>
      </w:r>
      <w:r w:rsidR="00E24FA8" w:rsidRPr="00C81490">
        <w:rPr>
          <w:rFonts w:ascii="Source Sans Pro" w:hAnsi="Source Sans Pro" w:cs="Times New Roman"/>
          <w:bCs/>
        </w:rPr>
        <w:t xml:space="preserve">il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datadinascita"/>
            <w:enabled/>
            <w:calcOnExit w:val="0"/>
            <w:textInput>
              <w:type w:val="date"/>
              <w:default w:val="01/01/2000"/>
            </w:textInput>
          </w:ffData>
        </w:fldChar>
      </w:r>
      <w:bookmarkStart w:id="4" w:name="datadinascit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01/01/2000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4"/>
      <w:r w:rsidR="00AF2630" w:rsidRPr="00C81490">
        <w:rPr>
          <w:rFonts w:ascii="Source Sans Pro" w:hAnsi="Source Sans Pro" w:cs="Times New Roman"/>
          <w:bCs/>
        </w:rPr>
        <w:t xml:space="preserve">, </w:t>
      </w:r>
      <w:r w:rsidR="00E24FA8" w:rsidRPr="00C81490">
        <w:rPr>
          <w:rFonts w:ascii="Source Sans Pro" w:hAnsi="Source Sans Pro" w:cs="Times New Roman"/>
          <w:bCs/>
        </w:rPr>
        <w:t xml:space="preserve">residente in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via"/>
            <w:enabled/>
            <w:calcOnExit w:val="0"/>
            <w:textInput>
              <w:default w:val="via/piazza/ecc"/>
            </w:textInput>
          </w:ffData>
        </w:fldChar>
      </w:r>
      <w:bookmarkStart w:id="5" w:name="vi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via/piazza/ecc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5"/>
      <w:r w:rsidR="00E24FA8" w:rsidRPr="00C81490">
        <w:rPr>
          <w:rFonts w:ascii="Source Sans Pro" w:hAnsi="Source Sans Pro" w:cs="Times New Roman"/>
          <w:bCs/>
        </w:rPr>
        <w:t xml:space="preserve"> n.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numerocivico"/>
            <w:enabled/>
            <w:calcOnExit w:val="0"/>
            <w:textInput>
              <w:default w:val="numero civico"/>
            </w:textInput>
          </w:ffData>
        </w:fldChar>
      </w:r>
      <w:bookmarkStart w:id="6" w:name="numerocivico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numero civico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6"/>
      <w:r w:rsidRPr="00C81490">
        <w:rPr>
          <w:rFonts w:ascii="Source Sans Pro" w:hAnsi="Source Sans Pro" w:cs="Times New Roman"/>
          <w:bCs/>
        </w:rPr>
        <w:t xml:space="preserve">, </w:t>
      </w:r>
      <w:r w:rsidR="00E24FA8" w:rsidRPr="00C81490">
        <w:rPr>
          <w:rFonts w:ascii="Source Sans Pro" w:hAnsi="Source Sans Pro" w:cs="Times New Roman"/>
          <w:bCs/>
        </w:rPr>
        <w:t xml:space="preserve">CAP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CAP"/>
            <w:enabled/>
            <w:calcOnExit w:val="0"/>
            <w:textInput>
              <w:default w:val="CAP"/>
            </w:textInput>
          </w:ffData>
        </w:fldChar>
      </w:r>
      <w:bookmarkStart w:id="7" w:name="CAP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CAP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7"/>
      <w:r w:rsidR="00E24FA8" w:rsidRPr="00C81490">
        <w:rPr>
          <w:rFonts w:ascii="Source Sans Pro" w:hAnsi="Source Sans Pro" w:cs="Times New Roman"/>
          <w:bCs/>
        </w:rPr>
        <w:t xml:space="preserve"> Città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Città"/>
            <w:enabled/>
            <w:calcOnExit w:val="0"/>
            <w:textInput>
              <w:default w:val="Città"/>
            </w:textInput>
          </w:ffData>
        </w:fldChar>
      </w:r>
      <w:bookmarkStart w:id="8" w:name="Città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Città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8"/>
      <w:r w:rsidR="00E24FA8" w:rsidRPr="00C81490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t>p</w:t>
      </w:r>
      <w:r w:rsidRPr="00C81490">
        <w:rPr>
          <w:rFonts w:ascii="Source Sans Pro" w:hAnsi="Source Sans Pro" w:cs="Times New Roman"/>
          <w:bCs/>
        </w:rPr>
        <w:t xml:space="preserve">rov. </w:t>
      </w:r>
      <w:r w:rsidRPr="00C81490">
        <w:rPr>
          <w:rFonts w:ascii="Source Sans Pro" w:hAnsi="Source Sans Pro" w:cs="Times New Roman"/>
          <w:bCs/>
        </w:rPr>
        <w:fldChar w:fldCharType="begin">
          <w:ffData>
            <w:name w:val="provincia"/>
            <w:enabled/>
            <w:calcOnExit w:val="0"/>
            <w:textInput>
              <w:default w:val="provincia"/>
            </w:textInput>
          </w:ffData>
        </w:fldChar>
      </w:r>
      <w:bookmarkStart w:id="9" w:name="provincia"/>
      <w:r w:rsidRPr="00C81490">
        <w:rPr>
          <w:rFonts w:ascii="Source Sans Pro" w:hAnsi="Source Sans Pro" w:cs="Times New Roman"/>
          <w:bCs/>
        </w:rPr>
        <w:instrText xml:space="preserve"> FORMTEXT </w:instrText>
      </w:r>
      <w:r w:rsidRPr="00C81490">
        <w:rPr>
          <w:rFonts w:ascii="Source Sans Pro" w:hAnsi="Source Sans Pro" w:cs="Times New Roman"/>
          <w:bCs/>
        </w:rPr>
      </w:r>
      <w:r w:rsidRPr="00C81490">
        <w:rPr>
          <w:rFonts w:ascii="Source Sans Pro" w:hAnsi="Source Sans Pro" w:cs="Times New Roman"/>
          <w:bCs/>
        </w:rPr>
        <w:fldChar w:fldCharType="separate"/>
      </w:r>
      <w:r w:rsidRPr="00C81490">
        <w:rPr>
          <w:rFonts w:ascii="Source Sans Pro" w:hAnsi="Source Sans Pro" w:cs="Times New Roman"/>
          <w:bCs/>
          <w:noProof/>
        </w:rPr>
        <w:t>provincia</w:t>
      </w:r>
      <w:r w:rsidRPr="00C81490">
        <w:rPr>
          <w:rFonts w:ascii="Source Sans Pro" w:hAnsi="Source Sans Pro" w:cs="Times New Roman"/>
          <w:bCs/>
        </w:rPr>
        <w:fldChar w:fldCharType="end"/>
      </w:r>
      <w:bookmarkEnd w:id="9"/>
      <w:r w:rsidR="00AF2630" w:rsidRPr="00C81490">
        <w:rPr>
          <w:rFonts w:ascii="Source Sans Pro" w:hAnsi="Source Sans Pro" w:cs="Times New Roman"/>
          <w:bCs/>
        </w:rPr>
        <w:t xml:space="preserve">, </w:t>
      </w:r>
      <w:r w:rsidR="00E24FA8" w:rsidRPr="00C81490">
        <w:rPr>
          <w:rFonts w:ascii="Source Sans Pro" w:hAnsi="Source Sans Pro" w:cs="Times New Roman"/>
          <w:bCs/>
        </w:rPr>
        <w:t>C</w:t>
      </w:r>
      <w:r w:rsidR="00AF2630" w:rsidRPr="00C81490">
        <w:rPr>
          <w:rFonts w:ascii="Source Sans Pro" w:hAnsi="Source Sans Pro" w:cs="Times New Roman"/>
          <w:bCs/>
        </w:rPr>
        <w:t>.</w:t>
      </w:r>
      <w:r w:rsidR="00E24FA8" w:rsidRPr="00C81490">
        <w:rPr>
          <w:rFonts w:ascii="Source Sans Pro" w:hAnsi="Source Sans Pro" w:cs="Times New Roman"/>
          <w:bCs/>
        </w:rPr>
        <w:t>F</w:t>
      </w:r>
      <w:r w:rsidR="00AF2630" w:rsidRPr="00C81490">
        <w:rPr>
          <w:rFonts w:ascii="Source Sans Pro" w:hAnsi="Source Sans Pro" w:cs="Times New Roman"/>
          <w:bCs/>
        </w:rPr>
        <w:t>.:</w:t>
      </w:r>
      <w:r w:rsidR="00E24FA8" w:rsidRPr="00C81490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fldChar w:fldCharType="begin">
          <w:ffData>
            <w:name w:val="CF"/>
            <w:enabled/>
            <w:calcOnExit w:val="0"/>
            <w:textInput>
              <w:default w:val="Codice fiscale"/>
            </w:textInput>
          </w:ffData>
        </w:fldChar>
      </w:r>
      <w:bookmarkStart w:id="10" w:name="CF"/>
      <w:r w:rsidR="00AF2630" w:rsidRPr="00C81490">
        <w:rPr>
          <w:rFonts w:ascii="Source Sans Pro" w:hAnsi="Source Sans Pro" w:cs="Times New Roman"/>
          <w:bCs/>
        </w:rPr>
        <w:instrText xml:space="preserve"> FORMTEXT </w:instrText>
      </w:r>
      <w:r w:rsidR="00AF2630" w:rsidRPr="00C81490">
        <w:rPr>
          <w:rFonts w:ascii="Source Sans Pro" w:hAnsi="Source Sans Pro" w:cs="Times New Roman"/>
          <w:bCs/>
        </w:rPr>
      </w:r>
      <w:r w:rsidR="00AF2630" w:rsidRPr="00C81490">
        <w:rPr>
          <w:rFonts w:ascii="Source Sans Pro" w:hAnsi="Source Sans Pro" w:cs="Times New Roman"/>
          <w:bCs/>
        </w:rPr>
        <w:fldChar w:fldCharType="separate"/>
      </w:r>
      <w:r w:rsidR="00AF2630" w:rsidRPr="00C81490">
        <w:rPr>
          <w:rFonts w:ascii="Source Sans Pro" w:hAnsi="Source Sans Pro" w:cs="Times New Roman"/>
          <w:bCs/>
          <w:noProof/>
        </w:rPr>
        <w:t>Codice fiscale</w:t>
      </w:r>
      <w:r w:rsidR="00AF2630" w:rsidRPr="00C81490">
        <w:rPr>
          <w:rFonts w:ascii="Source Sans Pro" w:hAnsi="Source Sans Pro" w:cs="Times New Roman"/>
          <w:bCs/>
        </w:rPr>
        <w:fldChar w:fldCharType="end"/>
      </w:r>
      <w:bookmarkEnd w:id="10"/>
      <w:r w:rsidR="00AF2630" w:rsidRPr="00C81490">
        <w:rPr>
          <w:rFonts w:ascii="Source Sans Pro" w:hAnsi="Source Sans Pro" w:cs="Times New Roman"/>
          <w:bCs/>
        </w:rPr>
        <w:t xml:space="preserve"> - e</w:t>
      </w:r>
      <w:r w:rsidR="00E24FA8" w:rsidRPr="00C81490">
        <w:rPr>
          <w:rFonts w:ascii="Source Sans Pro" w:hAnsi="Source Sans Pro" w:cs="Times New Roman"/>
          <w:bCs/>
        </w:rPr>
        <w:t>-mail</w:t>
      </w:r>
      <w:r w:rsidR="00ED1D6C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t xml:space="preserve"> </w:t>
      </w:r>
      <w:r w:rsidR="00AF2630" w:rsidRPr="00C81490">
        <w:rPr>
          <w:rFonts w:ascii="Source Sans Pro" w:hAnsi="Source Sans Pro" w:cs="Times New Roman"/>
          <w:bCs/>
        </w:rPr>
        <w:fldChar w:fldCharType="begin">
          <w:ffData>
            <w:name w:val="email"/>
            <w:enabled/>
            <w:calcOnExit w:val="0"/>
            <w:textInput>
              <w:default w:val="e-mail"/>
            </w:textInput>
          </w:ffData>
        </w:fldChar>
      </w:r>
      <w:bookmarkStart w:id="11" w:name="email"/>
      <w:r w:rsidR="00AF2630" w:rsidRPr="00C81490">
        <w:rPr>
          <w:rFonts w:ascii="Source Sans Pro" w:hAnsi="Source Sans Pro" w:cs="Times New Roman"/>
          <w:bCs/>
        </w:rPr>
        <w:instrText xml:space="preserve"> FORMTEXT </w:instrText>
      </w:r>
      <w:r w:rsidR="00AF2630" w:rsidRPr="00C81490">
        <w:rPr>
          <w:rFonts w:ascii="Source Sans Pro" w:hAnsi="Source Sans Pro" w:cs="Times New Roman"/>
          <w:bCs/>
        </w:rPr>
      </w:r>
      <w:r w:rsidR="00AF2630" w:rsidRPr="00C81490">
        <w:rPr>
          <w:rFonts w:ascii="Source Sans Pro" w:hAnsi="Source Sans Pro" w:cs="Times New Roman"/>
          <w:bCs/>
        </w:rPr>
        <w:fldChar w:fldCharType="separate"/>
      </w:r>
      <w:r w:rsidR="00AF2630" w:rsidRPr="00C81490">
        <w:rPr>
          <w:rFonts w:ascii="Source Sans Pro" w:hAnsi="Source Sans Pro" w:cs="Times New Roman"/>
          <w:bCs/>
          <w:noProof/>
        </w:rPr>
        <w:t>e-mail</w:t>
      </w:r>
      <w:r w:rsidR="00AF2630" w:rsidRPr="00C81490">
        <w:rPr>
          <w:rFonts w:ascii="Source Sans Pro" w:hAnsi="Source Sans Pro" w:cs="Times New Roman"/>
          <w:bCs/>
        </w:rPr>
        <w:fldChar w:fldCharType="end"/>
      </w:r>
      <w:bookmarkEnd w:id="11"/>
      <w:r w:rsidR="00ED1D6C">
        <w:rPr>
          <w:rFonts w:ascii="Source Sans Pro" w:hAnsi="Source Sans Pro" w:cs="Times New Roman"/>
          <w:bCs/>
        </w:rPr>
        <w:t>,</w:t>
      </w:r>
      <w:r w:rsidR="00E24FA8" w:rsidRPr="00C81490">
        <w:rPr>
          <w:rFonts w:ascii="Source Sans Pro" w:hAnsi="Source Sans Pro" w:cs="Times New Roman"/>
          <w:bCs/>
        </w:rPr>
        <w:t xml:space="preserve"> PEC </w:t>
      </w:r>
      <w:r w:rsidR="00AF2630" w:rsidRPr="00C81490">
        <w:rPr>
          <w:rFonts w:ascii="Source Sans Pro" w:hAnsi="Source Sans Pro" w:cs="Times New Roman"/>
          <w:bCs/>
        </w:rPr>
        <w:fldChar w:fldCharType="begin">
          <w:ffData>
            <w:name w:val="PEC"/>
            <w:enabled/>
            <w:calcOnExit w:val="0"/>
            <w:textInput>
              <w:default w:val="PEC"/>
            </w:textInput>
          </w:ffData>
        </w:fldChar>
      </w:r>
      <w:bookmarkStart w:id="12" w:name="PEC"/>
      <w:r w:rsidR="00AF2630" w:rsidRPr="00C81490">
        <w:rPr>
          <w:rFonts w:ascii="Source Sans Pro" w:hAnsi="Source Sans Pro" w:cs="Times New Roman"/>
          <w:bCs/>
        </w:rPr>
        <w:instrText xml:space="preserve"> FORMTEXT </w:instrText>
      </w:r>
      <w:r w:rsidR="00AF2630" w:rsidRPr="00C81490">
        <w:rPr>
          <w:rFonts w:ascii="Source Sans Pro" w:hAnsi="Source Sans Pro" w:cs="Times New Roman"/>
          <w:bCs/>
        </w:rPr>
      </w:r>
      <w:r w:rsidR="00AF2630" w:rsidRPr="00C81490">
        <w:rPr>
          <w:rFonts w:ascii="Source Sans Pro" w:hAnsi="Source Sans Pro" w:cs="Times New Roman"/>
          <w:bCs/>
        </w:rPr>
        <w:fldChar w:fldCharType="separate"/>
      </w:r>
      <w:r w:rsidR="00AF2630" w:rsidRPr="00C81490">
        <w:rPr>
          <w:rFonts w:ascii="Source Sans Pro" w:hAnsi="Source Sans Pro" w:cs="Times New Roman"/>
          <w:bCs/>
          <w:noProof/>
        </w:rPr>
        <w:t>PEC</w:t>
      </w:r>
      <w:r w:rsidR="00AF2630" w:rsidRPr="00C81490">
        <w:rPr>
          <w:rFonts w:ascii="Source Sans Pro" w:hAnsi="Source Sans Pro" w:cs="Times New Roman"/>
          <w:bCs/>
        </w:rPr>
        <w:fldChar w:fldCharType="end"/>
      </w:r>
      <w:bookmarkEnd w:id="12"/>
      <w:r w:rsidR="00C81490">
        <w:rPr>
          <w:rFonts w:ascii="Source Sans Pro" w:hAnsi="Source Sans Pro" w:cs="Times New Roman"/>
          <w:bCs/>
        </w:rPr>
        <w:t>,</w:t>
      </w:r>
      <w:r w:rsidR="00A448E8">
        <w:rPr>
          <w:rFonts w:ascii="Source Sans Pro" w:hAnsi="Source Sans Pro" w:cs="Times New Roman"/>
          <w:bCs/>
        </w:rPr>
        <w:t xml:space="preserve"> recapito telefonico  </w:t>
      </w:r>
      <w:r w:rsidR="00A448E8">
        <w:rPr>
          <w:rFonts w:ascii="Source Sans Pro" w:hAnsi="Source Sans Pro" w:cs="Times New Roman"/>
          <w:bCs/>
        </w:rPr>
        <w:fldChar w:fldCharType="begin">
          <w:ffData>
            <w:name w:val="Testo2"/>
            <w:enabled/>
            <w:calcOnExit w:val="0"/>
            <w:textInput>
              <w:default w:val="tel."/>
            </w:textInput>
          </w:ffData>
        </w:fldChar>
      </w:r>
      <w:bookmarkStart w:id="13" w:name="Testo2"/>
      <w:r w:rsidR="00A448E8">
        <w:rPr>
          <w:rFonts w:ascii="Source Sans Pro" w:hAnsi="Source Sans Pro" w:cs="Times New Roman"/>
          <w:bCs/>
        </w:rPr>
        <w:instrText xml:space="preserve"> FORMTEXT </w:instrText>
      </w:r>
      <w:r w:rsidR="00A448E8">
        <w:rPr>
          <w:rFonts w:ascii="Source Sans Pro" w:hAnsi="Source Sans Pro" w:cs="Times New Roman"/>
          <w:bCs/>
        </w:rPr>
      </w:r>
      <w:r w:rsidR="00A448E8">
        <w:rPr>
          <w:rFonts w:ascii="Source Sans Pro" w:hAnsi="Source Sans Pro" w:cs="Times New Roman"/>
          <w:bCs/>
        </w:rPr>
        <w:fldChar w:fldCharType="separate"/>
      </w:r>
      <w:r w:rsidR="00A448E8">
        <w:rPr>
          <w:rFonts w:ascii="Source Sans Pro" w:hAnsi="Source Sans Pro" w:cs="Times New Roman"/>
          <w:bCs/>
          <w:noProof/>
        </w:rPr>
        <w:t>tel.</w:t>
      </w:r>
      <w:r w:rsidR="00A448E8">
        <w:rPr>
          <w:rFonts w:ascii="Source Sans Pro" w:hAnsi="Source Sans Pro" w:cs="Times New Roman"/>
          <w:bCs/>
        </w:rPr>
        <w:fldChar w:fldCharType="end"/>
      </w:r>
      <w:bookmarkEnd w:id="13"/>
      <w:r w:rsidR="00A448E8">
        <w:rPr>
          <w:rFonts w:ascii="Source Sans Pro" w:hAnsi="Source Sans Pro" w:cs="Times New Roman"/>
          <w:bCs/>
        </w:rPr>
        <w:t>,</w:t>
      </w:r>
    </w:p>
    <w:p w14:paraId="57F89CFA" w14:textId="77777777" w:rsidR="00A448E8" w:rsidRPr="00A448E8" w:rsidRDefault="00A448E8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/>
          <w:bCs/>
        </w:rPr>
        <w:t>Visto</w:t>
      </w:r>
      <w:r w:rsidRPr="00A448E8">
        <w:rPr>
          <w:rFonts w:ascii="Source Sans Pro" w:hAnsi="Source Sans Pro" w:cs="Times New Roman"/>
          <w:bCs/>
        </w:rPr>
        <w:t xml:space="preserve"> il D.P.R. 28 dicembre 2000, n. 445 concernente “T.U. delle disposizioni legislative e regolamentari in materia di documentazione amministrativa” e successive modifiche ed integrazioni;</w:t>
      </w:r>
    </w:p>
    <w:p w14:paraId="77AB0F77" w14:textId="77777777" w:rsidR="00A448E8" w:rsidRPr="00A448E8" w:rsidRDefault="00A448E8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/>
          <w:bCs/>
        </w:rPr>
        <w:t>Vista</w:t>
      </w:r>
      <w:r w:rsidRPr="00A448E8">
        <w:rPr>
          <w:rFonts w:ascii="Source Sans Pro" w:hAnsi="Source Sans Pro" w:cs="Times New Roman"/>
          <w:bCs/>
        </w:rPr>
        <w:t xml:space="preserve"> la Legge 12 novembre 2011, n. 183 ed in particolare l’art. 15 concernente le nuove disposizioni in materia di certificati e dichiarazioni sostitutive (*);</w:t>
      </w:r>
    </w:p>
    <w:p w14:paraId="787D309A" w14:textId="2D289158" w:rsidR="00A448E8" w:rsidRPr="00A448E8" w:rsidRDefault="00A448E8" w:rsidP="00ED1D6C">
      <w:pPr>
        <w:tabs>
          <w:tab w:val="left" w:pos="142"/>
        </w:tabs>
        <w:spacing w:after="120" w:line="360" w:lineRule="auto"/>
        <w:ind w:right="-1"/>
        <w:jc w:val="both"/>
        <w:rPr>
          <w:rFonts w:ascii="Source Sans Pro" w:hAnsi="Source Sans Pro" w:cs="Times New Roman"/>
          <w:bCs/>
        </w:rPr>
      </w:pPr>
      <w:r w:rsidRPr="00A448E8">
        <w:rPr>
          <w:rFonts w:ascii="Source Sans Pro" w:hAnsi="Source Sans Pro" w:cs="Times New Roman"/>
          <w:b/>
          <w:bCs/>
        </w:rPr>
        <w:t>Consapevole</w:t>
      </w:r>
      <w:r w:rsidRPr="00A448E8">
        <w:rPr>
          <w:rFonts w:ascii="Source Sans Pro" w:hAnsi="Source Sans Pro" w:cs="Times New Roman"/>
          <w:bCs/>
        </w:rPr>
        <w:t xml:space="preserve"> che, ai sensi dell’art.76 del DPR 445/2000, le dichiarazioni mendaci, la falsità negli atti e l’uso di atti falsi sono punite ai sensi del Codice penale e delle leggi speciali vigenti in materia, dichiara sotto la propria responsabilità che quanto dichiarato </w:t>
      </w:r>
      <w:r w:rsidRPr="00A448E8">
        <w:rPr>
          <w:rFonts w:ascii="Source Sans Pro" w:hAnsi="Source Sans Pro" w:cs="Times New Roman"/>
        </w:rPr>
        <w:t>nel seguente curriculum vitae,</w:t>
      </w:r>
      <w:r w:rsidRPr="00A448E8">
        <w:rPr>
          <w:rFonts w:ascii="Source Sans Pro" w:hAnsi="Source Sans Pro" w:cs="Times New Roman"/>
          <w:bCs/>
        </w:rPr>
        <w:t xml:space="preserve"> comprensivo delle informazioni sulla produzione scientifica, corrisponde a verità</w:t>
      </w:r>
      <w:r>
        <w:rPr>
          <w:rFonts w:ascii="Source Sans Pro" w:hAnsi="Source Sans Pro" w:cs="Times New Roman"/>
          <w:bCs/>
        </w:rPr>
        <w:t>.</w:t>
      </w:r>
    </w:p>
    <w:p w14:paraId="4D0F893F" w14:textId="61E82A94" w:rsidR="00C81490" w:rsidRPr="00C81490" w:rsidRDefault="00E24FA8" w:rsidP="00ED1D6C">
      <w:pPr>
        <w:tabs>
          <w:tab w:val="left" w:pos="142"/>
        </w:tabs>
        <w:spacing w:after="120" w:line="360" w:lineRule="auto"/>
        <w:ind w:right="-1"/>
        <w:rPr>
          <w:rFonts w:ascii="Source Sans Pro" w:hAnsi="Source Sans Pro"/>
          <w:bCs/>
        </w:rPr>
      </w:pPr>
      <w:r w:rsidRPr="00C81490">
        <w:rPr>
          <w:rFonts w:ascii="Source Sans Pro" w:hAnsi="Source Sans Pro"/>
          <w:bCs/>
        </w:rPr>
        <w:t>Data</w:t>
      </w:r>
      <w:r w:rsidR="00C81490" w:rsidRPr="00C81490">
        <w:rPr>
          <w:rFonts w:ascii="Source Sans Pro" w:hAnsi="Source Sans Pro"/>
          <w:bCs/>
        </w:rPr>
        <w:t xml:space="preserve">  </w:t>
      </w:r>
      <w:r w:rsidR="00C81490">
        <w:rPr>
          <w:rFonts w:ascii="Source Sans Pro" w:hAnsi="Source Sans Pro"/>
          <w:bCs/>
        </w:rPr>
        <w:fldChar w:fldCharType="begin">
          <w:ffData>
            <w:name w:val="Testo1"/>
            <w:enabled/>
            <w:calcOnExit w:val="0"/>
            <w:textInput>
              <w:type w:val="date"/>
              <w:default w:val="01/01/2026"/>
            </w:textInput>
          </w:ffData>
        </w:fldChar>
      </w:r>
      <w:bookmarkStart w:id="14" w:name="Testo1"/>
      <w:r w:rsidR="00C81490">
        <w:rPr>
          <w:rFonts w:ascii="Source Sans Pro" w:hAnsi="Source Sans Pro"/>
          <w:bCs/>
        </w:rPr>
        <w:instrText xml:space="preserve"> FORMTEXT </w:instrText>
      </w:r>
      <w:r w:rsidR="00C81490">
        <w:rPr>
          <w:rFonts w:ascii="Source Sans Pro" w:hAnsi="Source Sans Pro"/>
          <w:bCs/>
        </w:rPr>
      </w:r>
      <w:r w:rsidR="00C81490">
        <w:rPr>
          <w:rFonts w:ascii="Source Sans Pro" w:hAnsi="Source Sans Pro"/>
          <w:bCs/>
        </w:rPr>
        <w:fldChar w:fldCharType="separate"/>
      </w:r>
      <w:r w:rsidR="00C81490">
        <w:rPr>
          <w:rFonts w:ascii="Source Sans Pro" w:hAnsi="Source Sans Pro"/>
          <w:bCs/>
          <w:noProof/>
        </w:rPr>
        <w:t>01/01/2026</w:t>
      </w:r>
      <w:r w:rsidR="00C81490">
        <w:rPr>
          <w:rFonts w:ascii="Source Sans Pro" w:hAnsi="Source Sans Pro"/>
          <w:bCs/>
        </w:rPr>
        <w:fldChar w:fldCharType="end"/>
      </w:r>
      <w:bookmarkEnd w:id="14"/>
      <w:r w:rsidRPr="00C81490">
        <w:rPr>
          <w:rFonts w:ascii="Source Sans Pro" w:hAnsi="Source Sans Pro"/>
          <w:bCs/>
        </w:rPr>
        <w:t xml:space="preserve"> </w:t>
      </w:r>
    </w:p>
    <w:p w14:paraId="3E1D080F" w14:textId="2CB5225B" w:rsidR="00C81490" w:rsidRPr="00C81490" w:rsidRDefault="00E24FA8" w:rsidP="00C81490">
      <w:pPr>
        <w:tabs>
          <w:tab w:val="left" w:pos="142"/>
        </w:tabs>
        <w:spacing w:line="360" w:lineRule="auto"/>
        <w:ind w:left="4248" w:right="-1"/>
        <w:jc w:val="center"/>
        <w:rPr>
          <w:rFonts w:ascii="Source Sans Pro" w:hAnsi="Source Sans Pro"/>
          <w:bCs/>
        </w:rPr>
      </w:pPr>
      <w:r w:rsidRPr="00C81490">
        <w:rPr>
          <w:rFonts w:ascii="Source Sans Pro" w:hAnsi="Source Sans Pro"/>
          <w:bCs/>
        </w:rPr>
        <w:t>Firma</w:t>
      </w:r>
    </w:p>
    <w:p w14:paraId="74A3D896" w14:textId="77777777" w:rsidR="00C81490" w:rsidRDefault="00C81490" w:rsidP="00C81490">
      <w:pPr>
        <w:pBdr>
          <w:bottom w:val="single" w:sz="12" w:space="1" w:color="auto"/>
        </w:pBdr>
        <w:tabs>
          <w:tab w:val="left" w:pos="142"/>
        </w:tabs>
        <w:spacing w:line="360" w:lineRule="auto"/>
        <w:ind w:left="4248" w:right="-1"/>
        <w:jc w:val="center"/>
        <w:rPr>
          <w:rFonts w:ascii="Source Sans Pro" w:hAnsi="Source Sans Pro"/>
          <w:bCs/>
        </w:rPr>
      </w:pPr>
    </w:p>
    <w:p w14:paraId="24C448CD" w14:textId="77777777" w:rsidR="00ED1D6C" w:rsidRDefault="00ED1D6C" w:rsidP="00C81490">
      <w:pPr>
        <w:tabs>
          <w:tab w:val="left" w:pos="142"/>
        </w:tabs>
        <w:spacing w:line="360" w:lineRule="auto"/>
        <w:ind w:left="4248" w:right="-1"/>
        <w:jc w:val="center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p w14:paraId="4B46E240" w14:textId="0E95C531" w:rsidR="00ED1D6C" w:rsidRDefault="00ED1D6C">
      <w:pPr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br w:type="page"/>
      </w:r>
    </w:p>
    <w:p w14:paraId="6E9EB2BE" w14:textId="08881BD2" w:rsidR="00ED1D6C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lastRenderedPageBreak/>
        <w:fldChar w:fldCharType="begin">
          <w:ffData>
            <w:name w:val="Testo3"/>
            <w:enabled/>
            <w:calcOnExit w:val="0"/>
            <w:textInput>
              <w:default w:val="INSERIRE QUI IL PROPRIO CURRICULUM"/>
            </w:textInput>
          </w:ffData>
        </w:fldChar>
      </w:r>
      <w:bookmarkStart w:id="15" w:name="Testo3"/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instrText xml:space="preserve"> FORMTEXT </w:instrText>
      </w: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</w: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fldChar w:fldCharType="separate"/>
      </w:r>
      <w:r>
        <w:rPr>
          <w:rStyle w:val="Titolodellibro"/>
          <w:iCs w:val="0"/>
          <w:noProof/>
          <w:color w:val="auto"/>
          <w:spacing w:val="0"/>
          <w:sz w:val="24"/>
          <w:shd w:val="clear" w:color="auto" w:fill="auto"/>
        </w:rPr>
        <w:t>INSERIRE QUI IL PROPRIO CURRICULUM</w:t>
      </w:r>
      <w:r>
        <w:rPr>
          <w:rStyle w:val="Titolodellibro"/>
          <w:iCs w:val="0"/>
          <w:color w:val="auto"/>
          <w:spacing w:val="0"/>
          <w:sz w:val="24"/>
          <w:shd w:val="clear" w:color="auto" w:fill="auto"/>
        </w:rPr>
        <w:fldChar w:fldCharType="end"/>
      </w:r>
      <w:bookmarkEnd w:id="15"/>
    </w:p>
    <w:p w14:paraId="50A90ED7" w14:textId="77777777" w:rsidR="00ED1D6C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p w14:paraId="136A0D6A" w14:textId="77777777" w:rsidR="00ED1D6C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p w14:paraId="507F8CA6" w14:textId="77777777" w:rsidR="00ED1D6C" w:rsidRPr="00ED1D6C" w:rsidRDefault="00ED1D6C" w:rsidP="00ED1D6C">
      <w:pPr>
        <w:spacing w:after="60" w:line="360" w:lineRule="auto"/>
        <w:ind w:right="-1"/>
        <w:jc w:val="both"/>
        <w:rPr>
          <w:rFonts w:ascii="Source Sans Pro ExtraLight" w:hAnsi="Source Sans Pro ExtraLight" w:cs="Times New Roman"/>
        </w:rPr>
      </w:pPr>
      <w:r w:rsidRPr="00ED1D6C">
        <w:rPr>
          <w:rFonts w:ascii="Source Sans Pro ExtraLight" w:hAnsi="Source Sans Pro ExtraLight" w:cs="Times New Roman"/>
        </w:rPr>
        <w:t>N.B:</w:t>
      </w:r>
    </w:p>
    <w:p w14:paraId="4843953F" w14:textId="329304B4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Datare e sottoscrivere tutte le pagine che compongono la dichiarazione.</w:t>
      </w:r>
    </w:p>
    <w:p w14:paraId="63C15CAA" w14:textId="74C71204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Allegare alla dichiarazione la fotocopia di un documento di identità personale, in corso di validità.</w:t>
      </w:r>
    </w:p>
    <w:p w14:paraId="0C0CCA3D" w14:textId="15AB4BC8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Le informazioni fornite con la dichiarazione sostitutiva devono essere identificate correttamente con i singoli elementi di riferimento (esempio: data, protocollo, titolo pubblicazione ecc…).</w:t>
      </w:r>
    </w:p>
    <w:p w14:paraId="61B74FE3" w14:textId="26DFAD99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Il CNR, ai sensi dell'art. 71 e per gli effetti degli artt. 75 e 76 del D.P.R. 445 del 28/12/2000 e successive modifiche ed integrazioni, effettua il controllo sulla veridicità delle dichiarazioni sostitutive.</w:t>
      </w:r>
    </w:p>
    <w:p w14:paraId="5080AD7A" w14:textId="083036E5" w:rsidR="00ED1D6C" w:rsidRP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La normativa sulle dichiarazioni sostitutive si applica ai cittadini italiani e dell’Unione Europea.</w:t>
      </w:r>
    </w:p>
    <w:p w14:paraId="42E4E704" w14:textId="77777777" w:rsidR="00ED1D6C" w:rsidRDefault="00ED1D6C" w:rsidP="00ED1D6C">
      <w:pPr>
        <w:pStyle w:val="Paragrafoelenco"/>
        <w:numPr>
          <w:ilvl w:val="0"/>
          <w:numId w:val="18"/>
        </w:numPr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I cittadini di Stati non appartenenti all'Unione, regolarmente soggiornanti in Italia, possono utilizzare le dichiarazioni sostitutive di cui agli artt. 46 e 47 del D.P.R. 445 del 28.12.2000 limitatamente agli stati, alla qualità personali e ai fatti certificabili o attestabili da parte di soggetti pubblici italiani, fatte salve le speciali disposizioni contenute nelle leggi e nei regolamenti concernenti la disciplina dell’immigrazione e la condizione dello straniero.</w:t>
      </w:r>
    </w:p>
    <w:p w14:paraId="5CAAC001" w14:textId="3B443653" w:rsidR="00ED1D6C" w:rsidRPr="00ED1D6C" w:rsidRDefault="00ED1D6C" w:rsidP="00ED1D6C">
      <w:pPr>
        <w:pStyle w:val="Paragrafoelenco"/>
        <w:spacing w:after="60" w:line="360" w:lineRule="auto"/>
        <w:ind w:right="-1"/>
        <w:rPr>
          <w:rFonts w:ascii="Source Sans Pro ExtraLight" w:hAnsi="Source Sans Pro ExtraLight"/>
        </w:rPr>
      </w:pPr>
      <w:r w:rsidRPr="00ED1D6C">
        <w:rPr>
          <w:rFonts w:ascii="Source Sans Pro ExtraLight" w:hAnsi="Source Sans Pro ExtraLight"/>
        </w:rPr>
        <w:t>Al di fuori dei casi sopradetti, i cittadini di Stati non appartenenti all'Unione autorizzati a soggiornare nel territorio dello Stato possono utilizzare le dichiarazioni sostitutive nei casi in cui la produzione delle stesse avvenga in applicazione di convenzioni internazionali fra l’Italia e il Paese di provenienza del dichiarante.</w:t>
      </w:r>
    </w:p>
    <w:p w14:paraId="42F51DA8" w14:textId="77777777" w:rsidR="00ED1D6C" w:rsidRPr="00C81490" w:rsidRDefault="00ED1D6C">
      <w:pPr>
        <w:tabs>
          <w:tab w:val="left" w:pos="142"/>
        </w:tabs>
        <w:spacing w:line="360" w:lineRule="auto"/>
        <w:ind w:right="-1"/>
        <w:rPr>
          <w:rStyle w:val="Titolodellibro"/>
          <w:iCs w:val="0"/>
          <w:color w:val="auto"/>
          <w:spacing w:val="0"/>
          <w:sz w:val="24"/>
          <w:shd w:val="clear" w:color="auto" w:fill="auto"/>
        </w:rPr>
      </w:pPr>
    </w:p>
    <w:sectPr w:rsidR="00ED1D6C" w:rsidRPr="00C81490" w:rsidSect="00ED1D6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418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56B6" w14:textId="77777777" w:rsidR="007079A5" w:rsidRDefault="007079A5">
      <w:r>
        <w:separator/>
      </w:r>
    </w:p>
  </w:endnote>
  <w:endnote w:type="continuationSeparator" w:id="0">
    <w:p w14:paraId="2898790D" w14:textId="77777777" w:rsidR="007079A5" w:rsidRDefault="0070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 ExtraLight">
    <w:panose1 w:val="020B03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484062906"/>
      <w:docPartObj>
        <w:docPartGallery w:val="Page Numbers (Bottom of Page)"/>
        <w:docPartUnique/>
      </w:docPartObj>
    </w:sdtPr>
    <w:sdtContent>
      <w:p w14:paraId="1F65409A" w14:textId="77777777" w:rsidR="003431DB" w:rsidRDefault="003431DB" w:rsidP="00D300D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0A6C1416" w14:textId="77777777" w:rsidR="003431DB" w:rsidRDefault="003431DB" w:rsidP="003431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sz w:val="18"/>
        <w:szCs w:val="18"/>
      </w:rPr>
      <w:id w:val="-586538027"/>
      <w:docPartObj>
        <w:docPartGallery w:val="Page Numbers (Bottom of Page)"/>
        <w:docPartUnique/>
      </w:docPartObj>
    </w:sdtPr>
    <w:sdtContent>
      <w:p w14:paraId="38310432" w14:textId="77777777" w:rsidR="003431DB" w:rsidRPr="003431DB" w:rsidRDefault="003431DB" w:rsidP="003431DB">
        <w:pPr>
          <w:pStyle w:val="Pidipagina"/>
          <w:framePr w:wrap="none" w:vAnchor="text" w:hAnchor="page" w:x="10721" w:y="1022"/>
          <w:rPr>
            <w:rStyle w:val="Numeropagina"/>
            <w:sz w:val="18"/>
            <w:szCs w:val="18"/>
          </w:rPr>
        </w:pPr>
        <w:r w:rsidRPr="003431DB">
          <w:rPr>
            <w:rStyle w:val="Numeropagina"/>
            <w:sz w:val="18"/>
            <w:szCs w:val="18"/>
          </w:rPr>
          <w:fldChar w:fldCharType="begin"/>
        </w:r>
        <w:r w:rsidRPr="003431DB">
          <w:rPr>
            <w:rStyle w:val="Numeropagina"/>
            <w:sz w:val="18"/>
            <w:szCs w:val="18"/>
          </w:rPr>
          <w:instrText xml:space="preserve"> PAGE </w:instrText>
        </w:r>
        <w:r w:rsidRPr="003431DB">
          <w:rPr>
            <w:rStyle w:val="Numeropagina"/>
            <w:sz w:val="18"/>
            <w:szCs w:val="18"/>
          </w:rPr>
          <w:fldChar w:fldCharType="separate"/>
        </w:r>
        <w:r w:rsidRPr="003431DB">
          <w:rPr>
            <w:rStyle w:val="Numeropagina"/>
            <w:noProof/>
            <w:sz w:val="18"/>
            <w:szCs w:val="18"/>
          </w:rPr>
          <w:t>2</w:t>
        </w:r>
        <w:r w:rsidRPr="003431DB">
          <w:rPr>
            <w:rStyle w:val="Numeropagina"/>
            <w:sz w:val="18"/>
            <w:szCs w:val="18"/>
          </w:rPr>
          <w:fldChar w:fldCharType="end"/>
        </w:r>
      </w:p>
    </w:sdtContent>
  </w:sdt>
  <w:p w14:paraId="4B7AB2FA" w14:textId="77777777" w:rsidR="00863B3C" w:rsidRPr="00FD2D74" w:rsidRDefault="003431DB" w:rsidP="003431DB">
    <w:pPr>
      <w:pStyle w:val="Pidipagina"/>
      <w:ind w:right="360"/>
      <w:jc w:val="center"/>
      <w:rPr>
        <w:rFonts w:asciiTheme="minorHAnsi" w:hAnsiTheme="minorHAnsi" w:cstheme="minorHAnsi"/>
        <w:bCs/>
        <w:color w:val="A5A5A5"/>
        <w:sz w:val="20"/>
        <w:szCs w:val="20"/>
      </w:rPr>
    </w:pPr>
    <w:r>
      <w:rPr>
        <w:rFonts w:asciiTheme="minorHAnsi" w:hAnsiTheme="minorHAnsi" w:cstheme="minorHAnsi"/>
        <w:noProof/>
        <w:szCs w:val="22"/>
      </w:rPr>
      <w:drawing>
        <wp:inline distT="0" distB="0" distL="0" distR="0" wp14:anchorId="2C084C5F" wp14:editId="5566A4B6">
          <wp:extent cx="6120130" cy="1059815"/>
          <wp:effectExtent l="0" t="0" r="1270" b="0"/>
          <wp:docPr id="1424034732" name="Immagine 1" descr="Immagine che contiene testo, schermata, Carattere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51510" name="Immagine 1" descr="Immagine che contiene testo, schermata, Carattere, algeb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10C2" w14:textId="77777777" w:rsidR="00257D29" w:rsidRDefault="00257D29">
    <w:pPr>
      <w:pStyle w:val="Pidipagina"/>
    </w:pPr>
    <w:r>
      <w:rPr>
        <w:rFonts w:asciiTheme="minorHAnsi" w:hAnsiTheme="minorHAnsi" w:cstheme="minorHAnsi"/>
        <w:noProof/>
        <w:szCs w:val="22"/>
      </w:rPr>
      <w:drawing>
        <wp:inline distT="0" distB="0" distL="0" distR="0" wp14:anchorId="1C720275" wp14:editId="5CD50304">
          <wp:extent cx="6120130" cy="1059815"/>
          <wp:effectExtent l="0" t="0" r="1270" b="0"/>
          <wp:docPr id="156020132" name="Immagine 1" descr="Immagine che contiene testo, schermata, Carattere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51510" name="Immagine 1" descr="Immagine che contiene testo, schermata, Carattere, algebr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9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2EFD" w14:textId="77777777" w:rsidR="007079A5" w:rsidRDefault="007079A5">
      <w:r>
        <w:separator/>
      </w:r>
    </w:p>
  </w:footnote>
  <w:footnote w:type="continuationSeparator" w:id="0">
    <w:p w14:paraId="6CCDE479" w14:textId="77777777" w:rsidR="007079A5" w:rsidRDefault="00707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299" w14:textId="460F0146" w:rsidR="00DE7113" w:rsidRDefault="00DE7113">
    <w:pPr>
      <w:pStyle w:val="Intestazione"/>
      <w:tabs>
        <w:tab w:val="clear" w:pos="4153"/>
        <w:tab w:val="clear" w:pos="8306"/>
        <w:tab w:val="center" w:pos="2520"/>
      </w:tabs>
      <w:ind w:left="-180" w:right="-182"/>
    </w:pPr>
    <w:r>
      <w:tab/>
    </w:r>
  </w:p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3431DB" w14:paraId="0B8217ED" w14:textId="77777777" w:rsidTr="006A4BA3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742D5E28" w14:textId="77777777" w:rsidR="003431DB" w:rsidRPr="00D540E4" w:rsidRDefault="003431DB" w:rsidP="003431DB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>PARTITA IVA N. 02118311006 - CODICE FISCALE N. 80054330586</w:t>
          </w:r>
        </w:p>
      </w:tc>
    </w:tr>
  </w:tbl>
  <w:p w14:paraId="18DC8816" w14:textId="48B0C521" w:rsidR="00DE7113" w:rsidRDefault="00ED1D6C" w:rsidP="003431DB">
    <w:pPr>
      <w:pStyle w:val="Intestazione"/>
      <w:tabs>
        <w:tab w:val="clear" w:pos="4153"/>
        <w:tab w:val="clear" w:pos="8306"/>
        <w:tab w:val="center" w:pos="2520"/>
      </w:tabs>
      <w:ind w:left="-180" w:right="-182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3988C6" wp14:editId="1FB8EEAF">
              <wp:simplePos x="0" y="0"/>
              <wp:positionH relativeFrom="column">
                <wp:posOffset>5038090</wp:posOffset>
              </wp:positionH>
              <wp:positionV relativeFrom="paragraph">
                <wp:posOffset>94615</wp:posOffset>
              </wp:positionV>
              <wp:extent cx="1080000" cy="249382"/>
              <wp:effectExtent l="0" t="0" r="12700" b="17780"/>
              <wp:wrapNone/>
              <wp:docPr id="914265957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24938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2F071" w14:textId="77777777" w:rsidR="00ED1D6C" w:rsidRPr="00E24FA8" w:rsidRDefault="00ED1D6C" w:rsidP="00ED1D6C">
                          <w:pPr>
                            <w:jc w:val="center"/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24FA8"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ALLEGATO </w:t>
                          </w:r>
                          <w:r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3988C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96.7pt;margin-top:7.45pt;width:85.05pt;height:1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" fillcolor="white [3201]" strokecolor="black [3200]" strokeweight="1pt">
              <v:textbox>
                <w:txbxContent>
                  <w:p w14:paraId="7502F071" w14:textId="77777777" w:rsidR="00ED1D6C" w:rsidRPr="00E24FA8" w:rsidRDefault="00ED1D6C" w:rsidP="00ED1D6C">
                    <w:pPr>
                      <w:jc w:val="center"/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E24FA8"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 xml:space="preserve">ALLEGATO </w:t>
                    </w:r>
                    <w:r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  <w:r w:rsidR="003431DB">
      <w:rPr>
        <w:noProof/>
      </w:rPr>
      <w:drawing>
        <wp:inline distT="0" distB="0" distL="0" distR="0" wp14:anchorId="0C64AB8F" wp14:editId="0D165003">
          <wp:extent cx="6120130" cy="1109980"/>
          <wp:effectExtent l="0" t="0" r="1270" b="0"/>
          <wp:docPr id="513498681" name="Immagine 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98681" name="Immagine 1" descr="Immagine che contiene testo, Carattere, logo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471" w:tblpY="270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</w:tblGrid>
    <w:tr w:rsidR="00697042" w14:paraId="22365BE6" w14:textId="77777777" w:rsidTr="0026009C">
      <w:trPr>
        <w:cantSplit/>
        <w:trHeight w:val="12616"/>
      </w:trPr>
      <w:tc>
        <w:tcPr>
          <w:tcW w:w="354" w:type="dxa"/>
          <w:textDirection w:val="btLr"/>
          <w:vAlign w:val="center"/>
        </w:tcPr>
        <w:p w14:paraId="1BBC4F2E" w14:textId="77777777" w:rsidR="00697042" w:rsidRPr="00D540E4" w:rsidRDefault="00697042" w:rsidP="00697042">
          <w:pPr>
            <w:ind w:left="113" w:right="113"/>
            <w:jc w:val="center"/>
            <w:rPr>
              <w:rFonts w:cstheme="minorHAnsi"/>
              <w:color w:val="999999"/>
              <w:sz w:val="14"/>
              <w:szCs w:val="14"/>
            </w:rPr>
          </w:pPr>
          <w:r w:rsidRPr="00D540E4">
            <w:rPr>
              <w:rFonts w:cstheme="minorHAnsi"/>
              <w:color w:val="999999"/>
              <w:sz w:val="14"/>
              <w:szCs w:val="14"/>
            </w:rPr>
            <w:t>PARTITA IVA N. 02118311006 - CODICE FISCALE N. 80054330586</w:t>
          </w:r>
        </w:p>
      </w:tc>
    </w:tr>
  </w:tbl>
  <w:p w14:paraId="1A704546" w14:textId="38728E65" w:rsidR="00257D29" w:rsidRDefault="00ED1D6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CD7D07" wp14:editId="2AF7D036">
              <wp:simplePos x="0" y="0"/>
              <wp:positionH relativeFrom="column">
                <wp:posOffset>5411123</wp:posOffset>
              </wp:positionH>
              <wp:positionV relativeFrom="paragraph">
                <wp:posOffset>198063</wp:posOffset>
              </wp:positionV>
              <wp:extent cx="1080000" cy="249382"/>
              <wp:effectExtent l="0" t="0" r="12700" b="17780"/>
              <wp:wrapNone/>
              <wp:docPr id="11089252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249382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262E6" w14:textId="77777777" w:rsidR="00ED1D6C" w:rsidRPr="00E24FA8" w:rsidRDefault="00ED1D6C" w:rsidP="00ED1D6C">
                          <w:pPr>
                            <w:jc w:val="center"/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24FA8"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ALLEGATO </w:t>
                          </w:r>
                          <w:r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D7D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26.05pt;margin-top:15.6pt;width:85.0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" fillcolor="white [3201]" strokecolor="black [3200]" strokeweight="1pt">
              <v:textbox>
                <w:txbxContent>
                  <w:p w14:paraId="3D4262E6" w14:textId="77777777" w:rsidR="00ED1D6C" w:rsidRPr="00E24FA8" w:rsidRDefault="00ED1D6C" w:rsidP="00ED1D6C">
                    <w:pPr>
                      <w:jc w:val="center"/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E24FA8"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 xml:space="preserve">ALLEGATO </w:t>
                    </w:r>
                    <w:r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  <w:r w:rsidR="00257D29">
      <w:rPr>
        <w:noProof/>
      </w:rPr>
      <w:drawing>
        <wp:inline distT="0" distB="0" distL="0" distR="0" wp14:anchorId="5DC9CFE7" wp14:editId="2239BF70">
          <wp:extent cx="6120130" cy="1109980"/>
          <wp:effectExtent l="0" t="0" r="1270" b="0"/>
          <wp:docPr id="5757716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857214" name="Immagine 13208572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09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F798B"/>
    <w:multiLevelType w:val="hybridMultilevel"/>
    <w:tmpl w:val="561857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66D86"/>
    <w:multiLevelType w:val="multilevel"/>
    <w:tmpl w:val="DB108C4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3D4D38"/>
    <w:multiLevelType w:val="hybridMultilevel"/>
    <w:tmpl w:val="622CA40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005337"/>
    <w:multiLevelType w:val="hybridMultilevel"/>
    <w:tmpl w:val="46102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47DE9"/>
    <w:multiLevelType w:val="hybridMultilevel"/>
    <w:tmpl w:val="2E3AEC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316A5C"/>
    <w:multiLevelType w:val="hybridMultilevel"/>
    <w:tmpl w:val="BDBC8E16"/>
    <w:lvl w:ilvl="0" w:tplc="C878378C">
      <w:start w:val="1"/>
      <w:numFmt w:val="none"/>
      <w:lvlText w:val="ALL.B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435F8"/>
    <w:multiLevelType w:val="hybridMultilevel"/>
    <w:tmpl w:val="2034BCDA"/>
    <w:lvl w:ilvl="0" w:tplc="0AF22518">
      <w:start w:val="1"/>
      <w:numFmt w:val="bullet"/>
      <w:lvlText w:val="-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417DB"/>
    <w:multiLevelType w:val="hybridMultilevel"/>
    <w:tmpl w:val="2A042E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4217B"/>
    <w:multiLevelType w:val="hybridMultilevel"/>
    <w:tmpl w:val="4EBAC41E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8628A7"/>
    <w:multiLevelType w:val="multilevel"/>
    <w:tmpl w:val="4858E134"/>
    <w:styleLink w:val="Elencocorrente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0192B"/>
    <w:multiLevelType w:val="hybridMultilevel"/>
    <w:tmpl w:val="F2D8070E"/>
    <w:lvl w:ilvl="0" w:tplc="788614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71BC2"/>
    <w:multiLevelType w:val="hybridMultilevel"/>
    <w:tmpl w:val="B3C652F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172367"/>
    <w:multiLevelType w:val="hybridMultilevel"/>
    <w:tmpl w:val="28CA2564"/>
    <w:lvl w:ilvl="0" w:tplc="C6646DA8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F55CB"/>
    <w:multiLevelType w:val="hybridMultilevel"/>
    <w:tmpl w:val="F5AEA63A"/>
    <w:lvl w:ilvl="0" w:tplc="FDB0D1D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717AE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AEF6447"/>
    <w:multiLevelType w:val="hybridMultilevel"/>
    <w:tmpl w:val="873451C4"/>
    <w:lvl w:ilvl="0" w:tplc="C878378C">
      <w:start w:val="1"/>
      <w:numFmt w:val="none"/>
      <w:lvlText w:val="ALL.B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A1C22"/>
    <w:multiLevelType w:val="hybridMultilevel"/>
    <w:tmpl w:val="E772BD04"/>
    <w:lvl w:ilvl="0" w:tplc="788614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06385">
    <w:abstractNumId w:val="8"/>
  </w:num>
  <w:num w:numId="2" w16cid:durableId="1725131632">
    <w:abstractNumId w:val="4"/>
  </w:num>
  <w:num w:numId="3" w16cid:durableId="537863865">
    <w:abstractNumId w:val="0"/>
  </w:num>
  <w:num w:numId="4" w16cid:durableId="798304477">
    <w:abstractNumId w:val="13"/>
  </w:num>
  <w:num w:numId="5" w16cid:durableId="1764644502">
    <w:abstractNumId w:val="2"/>
  </w:num>
  <w:num w:numId="6" w16cid:durableId="1731345869">
    <w:abstractNumId w:val="11"/>
  </w:num>
  <w:num w:numId="7" w16cid:durableId="1649825886">
    <w:abstractNumId w:val="14"/>
  </w:num>
  <w:num w:numId="8" w16cid:durableId="512037101">
    <w:abstractNumId w:val="1"/>
  </w:num>
  <w:num w:numId="9" w16cid:durableId="1684822434">
    <w:abstractNumId w:val="6"/>
  </w:num>
  <w:num w:numId="10" w16cid:durableId="20916097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3885160">
    <w:abstractNumId w:val="12"/>
  </w:num>
  <w:num w:numId="12" w16cid:durableId="280383220">
    <w:abstractNumId w:val="5"/>
  </w:num>
  <w:num w:numId="13" w16cid:durableId="863903293">
    <w:abstractNumId w:val="10"/>
  </w:num>
  <w:num w:numId="14" w16cid:durableId="1261136618">
    <w:abstractNumId w:val="9"/>
  </w:num>
  <w:num w:numId="15" w16cid:durableId="1249148282">
    <w:abstractNumId w:val="15"/>
  </w:num>
  <w:num w:numId="16" w16cid:durableId="1739597178">
    <w:abstractNumId w:val="16"/>
  </w:num>
  <w:num w:numId="17" w16cid:durableId="658196121">
    <w:abstractNumId w:val="3"/>
  </w:num>
  <w:num w:numId="18" w16cid:durableId="1444763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A8"/>
    <w:rsid w:val="000132CF"/>
    <w:rsid w:val="0002427D"/>
    <w:rsid w:val="00047360"/>
    <w:rsid w:val="00051EF5"/>
    <w:rsid w:val="000811AC"/>
    <w:rsid w:val="00081BFE"/>
    <w:rsid w:val="000B2797"/>
    <w:rsid w:val="000B64F7"/>
    <w:rsid w:val="000D5AFD"/>
    <w:rsid w:val="000E047E"/>
    <w:rsid w:val="000E0A45"/>
    <w:rsid w:val="000F5519"/>
    <w:rsid w:val="001043FB"/>
    <w:rsid w:val="00110BEB"/>
    <w:rsid w:val="00113B0E"/>
    <w:rsid w:val="00114CCF"/>
    <w:rsid w:val="00153A75"/>
    <w:rsid w:val="00164537"/>
    <w:rsid w:val="00165B70"/>
    <w:rsid w:val="00170BA2"/>
    <w:rsid w:val="00175AEF"/>
    <w:rsid w:val="00175B5A"/>
    <w:rsid w:val="0018467C"/>
    <w:rsid w:val="00192874"/>
    <w:rsid w:val="001B14C7"/>
    <w:rsid w:val="001B1D8E"/>
    <w:rsid w:val="001B5713"/>
    <w:rsid w:val="001D2565"/>
    <w:rsid w:val="001E5BDF"/>
    <w:rsid w:val="001F2A38"/>
    <w:rsid w:val="001F5EB1"/>
    <w:rsid w:val="001F7550"/>
    <w:rsid w:val="001F769B"/>
    <w:rsid w:val="002078CF"/>
    <w:rsid w:val="00211030"/>
    <w:rsid w:val="00216E8D"/>
    <w:rsid w:val="00231A0D"/>
    <w:rsid w:val="00237D34"/>
    <w:rsid w:val="00240347"/>
    <w:rsid w:val="00250D9C"/>
    <w:rsid w:val="00257D29"/>
    <w:rsid w:val="00266663"/>
    <w:rsid w:val="002667C2"/>
    <w:rsid w:val="00277669"/>
    <w:rsid w:val="00282486"/>
    <w:rsid w:val="002963EC"/>
    <w:rsid w:val="002A2265"/>
    <w:rsid w:val="002A4B91"/>
    <w:rsid w:val="002B2762"/>
    <w:rsid w:val="002B5470"/>
    <w:rsid w:val="002B5594"/>
    <w:rsid w:val="002B728A"/>
    <w:rsid w:val="002D1A40"/>
    <w:rsid w:val="002D33EA"/>
    <w:rsid w:val="002D6DC4"/>
    <w:rsid w:val="002F5D67"/>
    <w:rsid w:val="002F73A7"/>
    <w:rsid w:val="003012EE"/>
    <w:rsid w:val="00301ED4"/>
    <w:rsid w:val="00303CBA"/>
    <w:rsid w:val="00325331"/>
    <w:rsid w:val="00326DDB"/>
    <w:rsid w:val="00332FF3"/>
    <w:rsid w:val="00334ED1"/>
    <w:rsid w:val="003431DB"/>
    <w:rsid w:val="00347D41"/>
    <w:rsid w:val="003553A8"/>
    <w:rsid w:val="00356AB0"/>
    <w:rsid w:val="0036567C"/>
    <w:rsid w:val="003734ED"/>
    <w:rsid w:val="00376873"/>
    <w:rsid w:val="00383A29"/>
    <w:rsid w:val="00384E4A"/>
    <w:rsid w:val="003A4FF0"/>
    <w:rsid w:val="003A7CBF"/>
    <w:rsid w:val="003C3135"/>
    <w:rsid w:val="003C352C"/>
    <w:rsid w:val="003D2A78"/>
    <w:rsid w:val="003E4330"/>
    <w:rsid w:val="003F3F8B"/>
    <w:rsid w:val="00405999"/>
    <w:rsid w:val="004067FE"/>
    <w:rsid w:val="0041115C"/>
    <w:rsid w:val="00412560"/>
    <w:rsid w:val="00423802"/>
    <w:rsid w:val="004348AD"/>
    <w:rsid w:val="004362EC"/>
    <w:rsid w:val="0045060A"/>
    <w:rsid w:val="00461004"/>
    <w:rsid w:val="00472305"/>
    <w:rsid w:val="00496399"/>
    <w:rsid w:val="00496AFD"/>
    <w:rsid w:val="004A3997"/>
    <w:rsid w:val="004A77E2"/>
    <w:rsid w:val="004B06EB"/>
    <w:rsid w:val="004B27D8"/>
    <w:rsid w:val="004C773D"/>
    <w:rsid w:val="004D1338"/>
    <w:rsid w:val="004D4F6F"/>
    <w:rsid w:val="004E6922"/>
    <w:rsid w:val="00502B7D"/>
    <w:rsid w:val="005072AC"/>
    <w:rsid w:val="00510FA0"/>
    <w:rsid w:val="0051174F"/>
    <w:rsid w:val="00511F2E"/>
    <w:rsid w:val="005206F5"/>
    <w:rsid w:val="005259E7"/>
    <w:rsid w:val="00542F70"/>
    <w:rsid w:val="00560F2E"/>
    <w:rsid w:val="00562F85"/>
    <w:rsid w:val="0057182A"/>
    <w:rsid w:val="005732F3"/>
    <w:rsid w:val="005817BD"/>
    <w:rsid w:val="005852CB"/>
    <w:rsid w:val="00590E59"/>
    <w:rsid w:val="005A1DFC"/>
    <w:rsid w:val="005A575E"/>
    <w:rsid w:val="005C4BD0"/>
    <w:rsid w:val="005D6C6F"/>
    <w:rsid w:val="005E32B9"/>
    <w:rsid w:val="00600356"/>
    <w:rsid w:val="0060122A"/>
    <w:rsid w:val="00601D43"/>
    <w:rsid w:val="00612E05"/>
    <w:rsid w:val="00615BAB"/>
    <w:rsid w:val="00615DAC"/>
    <w:rsid w:val="00616AC6"/>
    <w:rsid w:val="006236A1"/>
    <w:rsid w:val="00626A07"/>
    <w:rsid w:val="00633DFA"/>
    <w:rsid w:val="00642D36"/>
    <w:rsid w:val="00646774"/>
    <w:rsid w:val="00646DA8"/>
    <w:rsid w:val="00647E36"/>
    <w:rsid w:val="006524E8"/>
    <w:rsid w:val="00656644"/>
    <w:rsid w:val="00660865"/>
    <w:rsid w:val="006639DF"/>
    <w:rsid w:val="00665B11"/>
    <w:rsid w:val="00670DAF"/>
    <w:rsid w:val="006824F4"/>
    <w:rsid w:val="00686402"/>
    <w:rsid w:val="00697042"/>
    <w:rsid w:val="006A4042"/>
    <w:rsid w:val="006A54FF"/>
    <w:rsid w:val="006B2AA0"/>
    <w:rsid w:val="006E46E9"/>
    <w:rsid w:val="006E4B0F"/>
    <w:rsid w:val="006F21FF"/>
    <w:rsid w:val="007079A5"/>
    <w:rsid w:val="00741C4E"/>
    <w:rsid w:val="007435EE"/>
    <w:rsid w:val="00750461"/>
    <w:rsid w:val="00766067"/>
    <w:rsid w:val="00767D97"/>
    <w:rsid w:val="007A3037"/>
    <w:rsid w:val="007A3563"/>
    <w:rsid w:val="007B0FBA"/>
    <w:rsid w:val="007B4C92"/>
    <w:rsid w:val="007C437D"/>
    <w:rsid w:val="007D7A90"/>
    <w:rsid w:val="007E478C"/>
    <w:rsid w:val="00805DEA"/>
    <w:rsid w:val="00833B70"/>
    <w:rsid w:val="00850012"/>
    <w:rsid w:val="008554A3"/>
    <w:rsid w:val="008600A8"/>
    <w:rsid w:val="00863B3C"/>
    <w:rsid w:val="00864111"/>
    <w:rsid w:val="00866CBF"/>
    <w:rsid w:val="00873960"/>
    <w:rsid w:val="00874895"/>
    <w:rsid w:val="008923D6"/>
    <w:rsid w:val="00897636"/>
    <w:rsid w:val="008A4D67"/>
    <w:rsid w:val="008B5E7B"/>
    <w:rsid w:val="008B7DCB"/>
    <w:rsid w:val="008C5174"/>
    <w:rsid w:val="008C5247"/>
    <w:rsid w:val="008D3686"/>
    <w:rsid w:val="008D37DC"/>
    <w:rsid w:val="008F1901"/>
    <w:rsid w:val="0090295C"/>
    <w:rsid w:val="00925A1D"/>
    <w:rsid w:val="009515B4"/>
    <w:rsid w:val="00981558"/>
    <w:rsid w:val="00992763"/>
    <w:rsid w:val="00993C09"/>
    <w:rsid w:val="009A2BC6"/>
    <w:rsid w:val="009A3924"/>
    <w:rsid w:val="009C3448"/>
    <w:rsid w:val="009C5739"/>
    <w:rsid w:val="009D321B"/>
    <w:rsid w:val="009E302B"/>
    <w:rsid w:val="009F28FF"/>
    <w:rsid w:val="00A00FB6"/>
    <w:rsid w:val="00A037A8"/>
    <w:rsid w:val="00A03E33"/>
    <w:rsid w:val="00A04A5A"/>
    <w:rsid w:val="00A15091"/>
    <w:rsid w:val="00A15E27"/>
    <w:rsid w:val="00A4366F"/>
    <w:rsid w:val="00A448E8"/>
    <w:rsid w:val="00A64573"/>
    <w:rsid w:val="00A66CB7"/>
    <w:rsid w:val="00A733F4"/>
    <w:rsid w:val="00A74145"/>
    <w:rsid w:val="00A80C86"/>
    <w:rsid w:val="00A81519"/>
    <w:rsid w:val="00A84D44"/>
    <w:rsid w:val="00A857F5"/>
    <w:rsid w:val="00A9002D"/>
    <w:rsid w:val="00A94774"/>
    <w:rsid w:val="00AD0A9C"/>
    <w:rsid w:val="00AF2630"/>
    <w:rsid w:val="00AF7C46"/>
    <w:rsid w:val="00B079E5"/>
    <w:rsid w:val="00B258E2"/>
    <w:rsid w:val="00B33AB5"/>
    <w:rsid w:val="00B3641A"/>
    <w:rsid w:val="00B67558"/>
    <w:rsid w:val="00B72507"/>
    <w:rsid w:val="00B74020"/>
    <w:rsid w:val="00BA43FB"/>
    <w:rsid w:val="00BA47A2"/>
    <w:rsid w:val="00BA4DEB"/>
    <w:rsid w:val="00BA5D69"/>
    <w:rsid w:val="00BA7AFF"/>
    <w:rsid w:val="00BB0AF9"/>
    <w:rsid w:val="00BD56CC"/>
    <w:rsid w:val="00BF2F64"/>
    <w:rsid w:val="00BF4BBB"/>
    <w:rsid w:val="00C015FB"/>
    <w:rsid w:val="00C06160"/>
    <w:rsid w:val="00C06FB2"/>
    <w:rsid w:val="00C15120"/>
    <w:rsid w:val="00C26020"/>
    <w:rsid w:val="00C43E35"/>
    <w:rsid w:val="00C72DEC"/>
    <w:rsid w:val="00C745EB"/>
    <w:rsid w:val="00C81490"/>
    <w:rsid w:val="00C86877"/>
    <w:rsid w:val="00C87D04"/>
    <w:rsid w:val="00C96D2F"/>
    <w:rsid w:val="00C97010"/>
    <w:rsid w:val="00C97B3D"/>
    <w:rsid w:val="00CB1574"/>
    <w:rsid w:val="00CC69FD"/>
    <w:rsid w:val="00CC7AC4"/>
    <w:rsid w:val="00CD0CD7"/>
    <w:rsid w:val="00CD2C40"/>
    <w:rsid w:val="00CE73CB"/>
    <w:rsid w:val="00CF37A1"/>
    <w:rsid w:val="00D02315"/>
    <w:rsid w:val="00D023C3"/>
    <w:rsid w:val="00D0331F"/>
    <w:rsid w:val="00D12EB0"/>
    <w:rsid w:val="00D17591"/>
    <w:rsid w:val="00D21C0D"/>
    <w:rsid w:val="00D23BCC"/>
    <w:rsid w:val="00D25F1F"/>
    <w:rsid w:val="00D3366B"/>
    <w:rsid w:val="00D40559"/>
    <w:rsid w:val="00D42B68"/>
    <w:rsid w:val="00D50AED"/>
    <w:rsid w:val="00D528D8"/>
    <w:rsid w:val="00D540E4"/>
    <w:rsid w:val="00D5578D"/>
    <w:rsid w:val="00D56842"/>
    <w:rsid w:val="00D67D44"/>
    <w:rsid w:val="00D7680D"/>
    <w:rsid w:val="00D77D07"/>
    <w:rsid w:val="00D8032D"/>
    <w:rsid w:val="00D82C2E"/>
    <w:rsid w:val="00D920C4"/>
    <w:rsid w:val="00DB5120"/>
    <w:rsid w:val="00DB53DF"/>
    <w:rsid w:val="00DC161F"/>
    <w:rsid w:val="00DD5E54"/>
    <w:rsid w:val="00DE304F"/>
    <w:rsid w:val="00DE7113"/>
    <w:rsid w:val="00DF1969"/>
    <w:rsid w:val="00DF289E"/>
    <w:rsid w:val="00DF397E"/>
    <w:rsid w:val="00DF714C"/>
    <w:rsid w:val="00E01081"/>
    <w:rsid w:val="00E145C7"/>
    <w:rsid w:val="00E228A7"/>
    <w:rsid w:val="00E24FA8"/>
    <w:rsid w:val="00E25383"/>
    <w:rsid w:val="00E324FC"/>
    <w:rsid w:val="00E43058"/>
    <w:rsid w:val="00E435C3"/>
    <w:rsid w:val="00E44D2E"/>
    <w:rsid w:val="00E5203C"/>
    <w:rsid w:val="00E630BE"/>
    <w:rsid w:val="00E722CA"/>
    <w:rsid w:val="00E8373F"/>
    <w:rsid w:val="00E83EE5"/>
    <w:rsid w:val="00ED1D6C"/>
    <w:rsid w:val="00ED44E7"/>
    <w:rsid w:val="00ED57CF"/>
    <w:rsid w:val="00EE3D66"/>
    <w:rsid w:val="00EF0A39"/>
    <w:rsid w:val="00F03E4D"/>
    <w:rsid w:val="00F216B6"/>
    <w:rsid w:val="00F3027A"/>
    <w:rsid w:val="00F34009"/>
    <w:rsid w:val="00F47F9B"/>
    <w:rsid w:val="00F538EE"/>
    <w:rsid w:val="00F6052E"/>
    <w:rsid w:val="00F72DAD"/>
    <w:rsid w:val="00F81D21"/>
    <w:rsid w:val="00F86684"/>
    <w:rsid w:val="00F91C42"/>
    <w:rsid w:val="00FA2452"/>
    <w:rsid w:val="00FA6363"/>
    <w:rsid w:val="00FC11DF"/>
    <w:rsid w:val="00FC7072"/>
    <w:rsid w:val="00FD2D74"/>
    <w:rsid w:val="00FE177B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FCA33"/>
  <w15:chartTrackingRefBased/>
  <w15:docId w15:val="{5061F8FE-C0F5-5C4F-B93F-85F0FB94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24FA8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DF1969"/>
    <w:pPr>
      <w:spacing w:before="100" w:beforeAutospacing="1" w:after="100" w:afterAutospacing="1"/>
      <w:jc w:val="both"/>
      <w:outlineLvl w:val="0"/>
    </w:pPr>
    <w:rPr>
      <w:rFonts w:ascii="Source Sans Pro" w:eastAsia="Times New Roman" w:hAnsi="Source Sans Pro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  <w:jc w:val="both"/>
    </w:pPr>
    <w:rPr>
      <w:rFonts w:ascii="Source Sans Pro" w:eastAsia="Times New Roman" w:hAnsi="Source Sans Pro" w:cs="Times New Roman"/>
      <w:sz w:val="22"/>
      <w:lang w:eastAsia="it-IT"/>
    </w:r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  <w:jc w:val="both"/>
    </w:pPr>
    <w:rPr>
      <w:rFonts w:ascii="Source Sans Pro" w:eastAsia="Times New Roman" w:hAnsi="Source Sans Pro" w:cs="Times New Roman"/>
      <w:sz w:val="22"/>
      <w:lang w:eastAsia="it-IT"/>
    </w:rPr>
  </w:style>
  <w:style w:type="paragraph" w:styleId="Finemodulo-z">
    <w:name w:val="HTML Bottom of Form"/>
    <w:basedOn w:val="Normale"/>
    <w:next w:val="Normale"/>
    <w:hidden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iziomodulo-z">
    <w:name w:val="HTML Top of Form"/>
    <w:basedOn w:val="Normale"/>
    <w:next w:val="Normale"/>
    <w:hidden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styleId="Numeropagina">
    <w:name w:val="page number"/>
    <w:basedOn w:val="Carpredefinitoparagrafo"/>
  </w:style>
  <w:style w:type="paragraph" w:styleId="Testodelblocco">
    <w:name w:val="Block Text"/>
    <w:basedOn w:val="Normale"/>
    <w:pPr>
      <w:spacing w:line="240" w:lineRule="exact"/>
      <w:ind w:left="709" w:right="849"/>
      <w:jc w:val="both"/>
    </w:pPr>
    <w:rPr>
      <w:rFonts w:ascii="Arial Narrow" w:eastAsia="Times" w:hAnsi="Arial Narrow" w:cs="Times New Roman"/>
      <w:sz w:val="22"/>
      <w:szCs w:val="20"/>
      <w:lang w:eastAsia="it-IT"/>
    </w:rPr>
  </w:style>
  <w:style w:type="paragraph" w:styleId="Testofumetto">
    <w:name w:val="Balloon Text"/>
    <w:basedOn w:val="Normale"/>
    <w:semiHidden/>
    <w:rsid w:val="003A7CBF"/>
    <w:pPr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link w:val="Intestazione"/>
    <w:rsid w:val="00925A1D"/>
    <w:rPr>
      <w:sz w:val="24"/>
      <w:szCs w:val="24"/>
    </w:rPr>
  </w:style>
  <w:style w:type="paragraph" w:customStyle="1" w:styleId="Default">
    <w:name w:val="Default"/>
    <w:rsid w:val="00767D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DD5E54"/>
    <w:pPr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DD5E54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DD5E54"/>
    <w:pPr>
      <w:ind w:left="720"/>
      <w:contextualSpacing/>
      <w:jc w:val="both"/>
    </w:pPr>
    <w:rPr>
      <w:rFonts w:ascii="Cambria" w:eastAsia="Cambria" w:hAnsi="Cambria" w:cs="Times New Roman"/>
      <w:sz w:val="22"/>
    </w:rPr>
  </w:style>
  <w:style w:type="character" w:customStyle="1" w:styleId="Titolo1Carattere">
    <w:name w:val="Titolo 1 Carattere"/>
    <w:link w:val="Titolo1"/>
    <w:uiPriority w:val="9"/>
    <w:rsid w:val="00DF1969"/>
    <w:rPr>
      <w:b/>
      <w:bCs/>
      <w:kern w:val="36"/>
      <w:sz w:val="48"/>
      <w:szCs w:val="48"/>
    </w:rPr>
  </w:style>
  <w:style w:type="paragraph" w:styleId="Corpotesto">
    <w:name w:val="Body Text"/>
    <w:basedOn w:val="Normale"/>
    <w:link w:val="CorpotestoCarattere"/>
    <w:rsid w:val="00DF1969"/>
    <w:pPr>
      <w:jc w:val="both"/>
    </w:pPr>
    <w:rPr>
      <w:rFonts w:ascii="Cambria" w:eastAsia="Cambria" w:hAnsi="Cambria" w:cs="Times New Roman"/>
      <w:sz w:val="22"/>
      <w:lang w:eastAsia="it-IT"/>
    </w:rPr>
  </w:style>
  <w:style w:type="character" w:customStyle="1" w:styleId="CorpotestoCarattere">
    <w:name w:val="Corpo testo Carattere"/>
    <w:link w:val="Corpotesto"/>
    <w:rsid w:val="00DF1969"/>
    <w:rPr>
      <w:rFonts w:ascii="Cambria" w:eastAsia="Cambria" w:hAnsi="Cambria"/>
      <w:sz w:val="22"/>
      <w:szCs w:val="24"/>
    </w:rPr>
  </w:style>
  <w:style w:type="character" w:styleId="Collegamentoipertestuale">
    <w:name w:val="Hyperlink"/>
    <w:uiPriority w:val="99"/>
    <w:rsid w:val="00376873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70BA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0F5519"/>
  </w:style>
  <w:style w:type="character" w:customStyle="1" w:styleId="PidipaginaCarattere">
    <w:name w:val="Piè di pagina Carattere"/>
    <w:basedOn w:val="Carpredefinitoparagrafo"/>
    <w:link w:val="Pidipagina"/>
    <w:rsid w:val="00D540E4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0D9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250D9C"/>
    <w:rPr>
      <w:color w:val="954F72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rsid w:val="00A66CB7"/>
    <w:pPr>
      <w:contextualSpacing/>
      <w:jc w:val="both"/>
    </w:pPr>
    <w:rPr>
      <w:rFonts w:ascii="Source Sans Pro" w:eastAsiaTheme="majorEastAsia" w:hAnsi="Source Sans Pro" w:cstheme="majorBidi"/>
      <w:b/>
      <w:color w:val="002060"/>
      <w:spacing w:val="-10"/>
      <w:kern w:val="28"/>
      <w:sz w:val="44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66CB7"/>
    <w:rPr>
      <w:rFonts w:ascii="Source Sans Pro" w:eastAsiaTheme="majorEastAsia" w:hAnsi="Source Sans Pro" w:cstheme="majorBidi"/>
      <w:b/>
      <w:color w:val="002060"/>
      <w:spacing w:val="-10"/>
      <w:kern w:val="28"/>
      <w:sz w:val="44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A66CB7"/>
    <w:pPr>
      <w:numPr>
        <w:ilvl w:val="1"/>
      </w:numPr>
      <w:spacing w:after="160"/>
      <w:jc w:val="both"/>
    </w:pPr>
    <w:rPr>
      <w:rFonts w:ascii="Source Sans Pro" w:eastAsiaTheme="minorEastAsia" w:hAnsi="Source Sans Pro"/>
      <w:b/>
      <w:color w:val="002060"/>
      <w:spacing w:val="15"/>
      <w:sz w:val="32"/>
      <w:szCs w:val="22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66CB7"/>
    <w:rPr>
      <w:rFonts w:ascii="Source Sans Pro" w:eastAsiaTheme="minorEastAsia" w:hAnsi="Source Sans Pro" w:cstheme="minorBidi"/>
      <w:b/>
      <w:color w:val="002060"/>
      <w:spacing w:val="15"/>
      <w:sz w:val="32"/>
      <w:szCs w:val="22"/>
    </w:rPr>
  </w:style>
  <w:style w:type="character" w:styleId="Titolodellibro">
    <w:name w:val="Book Title"/>
    <w:aliases w:val="data/Versione"/>
    <w:basedOn w:val="Carpredefinitoparagrafo"/>
    <w:uiPriority w:val="33"/>
    <w:qFormat/>
    <w:rsid w:val="001D2565"/>
    <w:rPr>
      <w:rFonts w:ascii="Source Sans Pro" w:hAnsi="Source Sans Pro"/>
      <w:b w:val="0"/>
      <w:bCs/>
      <w:i w:val="0"/>
      <w:iCs/>
      <w:color w:val="FFFFFF" w:themeColor="background1"/>
      <w:spacing w:val="5"/>
      <w:sz w:val="22"/>
      <w:bdr w:val="none" w:sz="0" w:space="0" w:color="auto"/>
      <w:shd w:val="clear" w:color="auto" w:fill="1D3B62"/>
    </w:rPr>
  </w:style>
  <w:style w:type="character" w:styleId="Enfasidelicata">
    <w:name w:val="Subtle Emphasis"/>
    <w:aliases w:val="Oggetto/Destinario"/>
    <w:basedOn w:val="Carpredefinitoparagrafo"/>
    <w:uiPriority w:val="19"/>
    <w:qFormat/>
    <w:rsid w:val="008C5174"/>
    <w:rPr>
      <w:rFonts w:ascii="Source Sans Pro" w:hAnsi="Source Sans Pro"/>
      <w:b/>
      <w:i w:val="0"/>
      <w:iCs/>
      <w:color w:val="404040" w:themeColor="text1" w:themeTint="BF"/>
      <w:sz w:val="24"/>
    </w:rPr>
  </w:style>
  <w:style w:type="table" w:styleId="Grigliatabella">
    <w:name w:val="Table Grid"/>
    <w:basedOn w:val="Tabellanormale"/>
    <w:rsid w:val="0086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25F1F"/>
    <w:rPr>
      <w:rFonts w:ascii="Source Sans Pro" w:hAnsi="Source Sans Pro"/>
      <w:sz w:val="22"/>
      <w:szCs w:val="24"/>
    </w:rPr>
  </w:style>
  <w:style w:type="numbering" w:customStyle="1" w:styleId="Elencocorrente1">
    <w:name w:val="Elenco corrente1"/>
    <w:uiPriority w:val="99"/>
    <w:rsid w:val="00AF263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ofossari/Desktop/Modelli%20Carta%20intestata/Carta%20Intestata%20ITB%20per%20richieste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2C4B20970F104F928139DD3038AF09" ma:contentTypeVersion="3" ma:contentTypeDescription="Creare un nuovo documento." ma:contentTypeScope="" ma:versionID="6930b55dd8e3f7207663aa9f991720a4">
  <xsd:schema xmlns:xsd="http://www.w3.org/2001/XMLSchema" xmlns:xs="http://www.w3.org/2001/XMLSchema" xmlns:p="http://schemas.microsoft.com/office/2006/metadata/properties" xmlns:ns2="aecd0e3b-ef24-490a-8e50-03af8cb3797c" targetNamespace="http://schemas.microsoft.com/office/2006/metadata/properties" ma:root="true" ma:fieldsID="038f57ab561eea10163152437e0b67a7" ns2:_="">
    <xsd:import namespace="aecd0e3b-ef24-490a-8e50-03af8cb37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0e3b-ef24-490a-8e50-03af8cb37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661C-3B06-4216-9F80-A4593101AF06}"/>
</file>

<file path=customXml/itemProps2.xml><?xml version="1.0" encoding="utf-8"?>
<ds:datastoreItem xmlns:ds="http://schemas.openxmlformats.org/officeDocument/2006/customXml" ds:itemID="{B954BD5A-A673-49BD-8179-60CF966A5E1C}">
  <ds:schemaRefs>
    <ds:schemaRef ds:uri="http://schemas.microsoft.com/office/2006/metadata/properties"/>
    <ds:schemaRef ds:uri="http://schemas.microsoft.com/office/infopath/2007/PartnerControls"/>
    <ds:schemaRef ds:uri="067f8947-1cae-4274-bec2-03327e9e7ab8"/>
    <ds:schemaRef ds:uri="fe5ae041-493b-4068-8c9f-6b188d9ef84e"/>
  </ds:schemaRefs>
</ds:datastoreItem>
</file>

<file path=customXml/itemProps3.xml><?xml version="1.0" encoding="utf-8"?>
<ds:datastoreItem xmlns:ds="http://schemas.openxmlformats.org/officeDocument/2006/customXml" ds:itemID="{C8E783A6-6AD0-6E49-96D8-E59092088C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18861E-2783-403D-8647-7BA83F8C1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ITB per richieste e comunicazioni.dotx</Template>
  <TotalTime>14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DRR</vt:lpstr>
    </vt:vector>
  </TitlesOfParts>
  <Company>CNR</Company>
  <LinksUpToDate>false</LinksUpToDate>
  <CharactersWithSpaces>2913</CharactersWithSpaces>
  <SharedDoc>false</SharedDoc>
  <HLinks>
    <vt:vector size="6" baseType="variant">
      <vt:variant>
        <vt:i4>5242929</vt:i4>
      </vt:variant>
      <vt:variant>
        <vt:i4>5</vt:i4>
      </vt:variant>
      <vt:variant>
        <vt:i4>0</vt:i4>
      </vt:variant>
      <vt:variant>
        <vt:i4>5</vt:i4>
      </vt:variant>
      <vt:variant>
        <vt:lpwstr>mailto:segreteria.comunicazione@cnr.it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DRR</dc:title>
  <dc:subject/>
  <dc:creator>Francesco Fossari</dc:creator>
  <cp:keywords/>
  <cp:lastModifiedBy>FRANCESCO FOSSARI</cp:lastModifiedBy>
  <cp:revision>5</cp:revision>
  <cp:lastPrinted>2019-10-01T13:39:00Z</cp:lastPrinted>
  <dcterms:created xsi:type="dcterms:W3CDTF">2026-04-01T09:57:00Z</dcterms:created>
  <dcterms:modified xsi:type="dcterms:W3CDTF">2026-04-01T11:00:00Z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0x010100EC2C4B20970F104F928139DD3038AF09</vt:lpwstr>
  </property>
</Properties>
</file>